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6ED77" w14:textId="77777777" w:rsidR="0034663B" w:rsidRDefault="0034663B" w:rsidP="0034663B">
      <w:pPr>
        <w:rPr>
          <w:color w:val="000000"/>
        </w:rPr>
      </w:pPr>
      <w:r>
        <w:rPr>
          <w:color w:val="000000"/>
          <w:u w:val="single"/>
        </w:rPr>
        <w:t>Sir John GREYNDOUR</w:t>
      </w: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fl.1415-16)</w:t>
      </w:r>
    </w:p>
    <w:p w14:paraId="6BD0E224" w14:textId="77777777" w:rsidR="0034663B" w:rsidRDefault="0034663B" w:rsidP="0034663B">
      <w:pPr>
        <w:rPr>
          <w:color w:val="000000"/>
        </w:rPr>
      </w:pPr>
      <w:r>
        <w:rPr>
          <w:color w:val="000000"/>
        </w:rPr>
        <w:t>Man-at-arms.</w:t>
      </w:r>
    </w:p>
    <w:p w14:paraId="47807F48" w14:textId="77777777" w:rsidR="0034663B" w:rsidRDefault="0034663B" w:rsidP="0034663B">
      <w:pPr>
        <w:rPr>
          <w:color w:val="000000"/>
        </w:rPr>
      </w:pPr>
    </w:p>
    <w:p w14:paraId="279FBEE8" w14:textId="77777777" w:rsidR="0034663B" w:rsidRDefault="0034663B" w:rsidP="0034663B">
      <w:pPr>
        <w:rPr>
          <w:color w:val="000000"/>
        </w:rPr>
      </w:pPr>
    </w:p>
    <w:p w14:paraId="366B8447" w14:textId="77777777" w:rsidR="0034663B" w:rsidRDefault="0034663B" w:rsidP="0034663B">
      <w:pPr>
        <w:rPr>
          <w:color w:val="000000"/>
        </w:rPr>
      </w:pPr>
      <w:r>
        <w:rPr>
          <w:color w:val="000000"/>
        </w:rPr>
        <w:t xml:space="preserve">       1415-16</w:t>
      </w:r>
      <w:r>
        <w:rPr>
          <w:color w:val="000000"/>
        </w:rPr>
        <w:tab/>
        <w:t>He served in the garrison at Harfleur.</w:t>
      </w:r>
    </w:p>
    <w:p w14:paraId="55BE61E5" w14:textId="77777777" w:rsidR="0034663B" w:rsidRPr="00E34A21" w:rsidRDefault="0034663B" w:rsidP="0034663B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E101/47/39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03BE80B0" w14:textId="77777777" w:rsidR="0034663B" w:rsidRDefault="0034663B" w:rsidP="0034663B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3E5B8208" w14:textId="77777777" w:rsidR="0034663B" w:rsidRDefault="0034663B" w:rsidP="0034663B">
      <w:pPr>
        <w:rPr>
          <w:color w:val="000000"/>
        </w:rPr>
      </w:pPr>
    </w:p>
    <w:p w14:paraId="5798392F" w14:textId="77777777" w:rsidR="0034663B" w:rsidRDefault="0034663B" w:rsidP="0034663B">
      <w:pPr>
        <w:rPr>
          <w:color w:val="000000"/>
        </w:rPr>
      </w:pPr>
    </w:p>
    <w:p w14:paraId="05D69678" w14:textId="77777777" w:rsidR="0034663B" w:rsidRDefault="0034663B" w:rsidP="0034663B">
      <w:pPr>
        <w:rPr>
          <w:color w:val="000000"/>
        </w:rPr>
      </w:pPr>
      <w:r>
        <w:rPr>
          <w:color w:val="000000"/>
        </w:rPr>
        <w:t>29 September 2022</w:t>
      </w:r>
    </w:p>
    <w:p w14:paraId="14381B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D34E" w14:textId="77777777" w:rsidR="0034663B" w:rsidRDefault="0034663B" w:rsidP="009139A6">
      <w:r>
        <w:separator/>
      </w:r>
    </w:p>
  </w:endnote>
  <w:endnote w:type="continuationSeparator" w:id="0">
    <w:p w14:paraId="5490F037" w14:textId="77777777" w:rsidR="0034663B" w:rsidRDefault="003466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1F8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9B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A5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943B4" w14:textId="77777777" w:rsidR="0034663B" w:rsidRDefault="0034663B" w:rsidP="009139A6">
      <w:r>
        <w:separator/>
      </w:r>
    </w:p>
  </w:footnote>
  <w:footnote w:type="continuationSeparator" w:id="0">
    <w:p w14:paraId="36FB0D4E" w14:textId="77777777" w:rsidR="0034663B" w:rsidRDefault="003466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5D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167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D6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63B"/>
    <w:rsid w:val="000666E0"/>
    <w:rsid w:val="002510B7"/>
    <w:rsid w:val="00270799"/>
    <w:rsid w:val="0034663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DF8B4"/>
  <w15:chartTrackingRefBased/>
  <w15:docId w15:val="{4DDED8C1-39D0-4693-B854-5FDACC1F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63B"/>
    <w:pPr>
      <w:spacing w:after="0" w:line="240" w:lineRule="auto"/>
    </w:pPr>
    <w:rPr>
      <w:rFonts w:eastAsia="MS Mincho" w:cs="Times New Roman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2024-04-28T15:44:00Z</dcterms:created>
  <dcterms:modified xsi:type="dcterms:W3CDTF">2024-04-28T15:44:00Z</dcterms:modified>
</cp:coreProperties>
</file>