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3B4" w:rsidRDefault="00E953B4" w:rsidP="00E953B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Robert GREYNDOUR</w:t>
      </w:r>
      <w:r>
        <w:rPr>
          <w:rStyle w:val="Hyperlink"/>
          <w:u w:val="none"/>
        </w:rPr>
        <w:t xml:space="preserve">      (fl.1417)</w:t>
      </w:r>
    </w:p>
    <w:p w:rsidR="00E953B4" w:rsidRDefault="00E953B4" w:rsidP="00E953B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953B4" w:rsidRDefault="00E953B4" w:rsidP="00E953B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953B4" w:rsidRDefault="00E953B4" w:rsidP="00E953B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24 Jun.</w:t>
      </w:r>
      <w:r>
        <w:rPr>
          <w:rStyle w:val="Hyperlink"/>
          <w:u w:val="none"/>
        </w:rPr>
        <w:tab/>
        <w:t>1417</w:t>
      </w:r>
      <w:r>
        <w:rPr>
          <w:rStyle w:val="Hyperlink"/>
          <w:u w:val="none"/>
        </w:rPr>
        <w:tab/>
        <w:t xml:space="preserve">He was one of those to whom Thomas Berkeley, Lord </w:t>
      </w:r>
      <w:proofErr w:type="gramStart"/>
      <w:r>
        <w:rPr>
          <w:rStyle w:val="Hyperlink"/>
          <w:u w:val="none"/>
        </w:rPr>
        <w:t>Berkeley(</w:t>
      </w:r>
      <w:proofErr w:type="gramEnd"/>
      <w:r>
        <w:rPr>
          <w:rStyle w:val="Hyperlink"/>
          <w:u w:val="none"/>
        </w:rPr>
        <w:t xml:space="preserve">q.v.), </w:t>
      </w:r>
    </w:p>
    <w:p w:rsidR="00E953B4" w:rsidRDefault="00E953B4" w:rsidP="00E953B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granted</w:t>
      </w:r>
      <w:proofErr w:type="gramEnd"/>
      <w:r>
        <w:rPr>
          <w:rStyle w:val="Hyperlink"/>
          <w:u w:val="none"/>
        </w:rPr>
        <w:t xml:space="preserve"> lands in  Gloucestershire, Somerset and Wiltshire.</w:t>
      </w:r>
    </w:p>
    <w:p w:rsidR="00E953B4" w:rsidRDefault="00E953B4" w:rsidP="00E953B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ref.C</w:t>
      </w:r>
      <w:proofErr w:type="spellEnd"/>
      <w:r>
        <w:rPr>
          <w:rStyle w:val="Hyperlink"/>
          <w:u w:val="none"/>
        </w:rPr>
        <w:t xml:space="preserve"> 241/223/133)</w:t>
      </w:r>
    </w:p>
    <w:p w:rsidR="00E953B4" w:rsidRDefault="00E953B4" w:rsidP="00E953B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953B4" w:rsidRDefault="00E953B4" w:rsidP="00E953B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953B4" w:rsidRDefault="00E953B4" w:rsidP="00E953B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4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3B4" w:rsidRDefault="00E953B4" w:rsidP="00920DE3">
      <w:pPr>
        <w:spacing w:after="0" w:line="240" w:lineRule="auto"/>
      </w:pPr>
      <w:r>
        <w:separator/>
      </w:r>
    </w:p>
  </w:endnote>
  <w:endnote w:type="continuationSeparator" w:id="0">
    <w:p w:rsidR="00E953B4" w:rsidRDefault="00E953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3B4" w:rsidRDefault="00E953B4" w:rsidP="00920DE3">
      <w:pPr>
        <w:spacing w:after="0" w:line="240" w:lineRule="auto"/>
      </w:pPr>
      <w:r>
        <w:separator/>
      </w:r>
    </w:p>
  </w:footnote>
  <w:footnote w:type="continuationSeparator" w:id="0">
    <w:p w:rsidR="00E953B4" w:rsidRDefault="00E953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3B4"/>
    <w:rsid w:val="00120749"/>
    <w:rsid w:val="00624CAE"/>
    <w:rsid w:val="00920DE3"/>
    <w:rsid w:val="00C009D8"/>
    <w:rsid w:val="00CF53C8"/>
    <w:rsid w:val="00E47068"/>
    <w:rsid w:val="00E9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953B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953B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2015-03-10T20:42:00Z</dcterms:created>
  <dcterms:modified xsi:type="dcterms:W3CDTF">2015-03-10T20:43:00Z</dcterms:modified>
</cp:coreProperties>
</file>