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85193" w14:textId="7FB9062B" w:rsidR="001357C1" w:rsidRDefault="001357C1" w:rsidP="00AE07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GREYNDOUR</w:t>
      </w:r>
      <w:r>
        <w:rPr>
          <w:rFonts w:cs="Times New Roman"/>
          <w:szCs w:val="24"/>
        </w:rPr>
        <w:t xml:space="preserve">     (d.ca.1443)</w:t>
      </w:r>
    </w:p>
    <w:p w14:paraId="2CD374B6" w14:textId="77777777" w:rsidR="001357C1" w:rsidRDefault="001357C1" w:rsidP="00AE07A3">
      <w:pPr>
        <w:pStyle w:val="NoSpacing"/>
        <w:rPr>
          <w:rFonts w:cs="Times New Roman"/>
          <w:szCs w:val="24"/>
        </w:rPr>
      </w:pPr>
    </w:p>
    <w:p w14:paraId="47CF6243" w14:textId="77777777" w:rsidR="001357C1" w:rsidRDefault="001357C1" w:rsidP="00AE07A3">
      <w:pPr>
        <w:pStyle w:val="NoSpacing"/>
        <w:rPr>
          <w:rFonts w:cs="Times New Roman"/>
          <w:szCs w:val="24"/>
        </w:rPr>
      </w:pPr>
    </w:p>
    <w:p w14:paraId="7433B354" w14:textId="3AC5FE95" w:rsidR="001357C1" w:rsidRDefault="001357C1" w:rsidP="00AE07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Nov.1443</w:t>
      </w:r>
      <w:r>
        <w:rPr>
          <w:rFonts w:cs="Times New Roman"/>
          <w:szCs w:val="24"/>
        </w:rPr>
        <w:tab/>
        <w:t>Writ of diem clausit extremum to the Escheator of Gloucestershire and the</w:t>
      </w:r>
    </w:p>
    <w:p w14:paraId="00184B82" w14:textId="0BC451E3" w:rsidR="001357C1" w:rsidRDefault="001357C1" w:rsidP="00AE07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adjacent Welsh March.     (C.F.R. 1437-45 274)</w:t>
      </w:r>
    </w:p>
    <w:p w14:paraId="5570ACC8" w14:textId="77777777" w:rsidR="00515077" w:rsidRDefault="00515077" w:rsidP="005150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Dec.1443</w:t>
      </w:r>
      <w:r>
        <w:rPr>
          <w:rFonts w:cs="Times New Roman"/>
          <w:szCs w:val="24"/>
        </w:rPr>
        <w:tab/>
        <w:t>Writs of diem clausit extremum to the Escheators of Wiltshire and Herefordshire.</w:t>
      </w:r>
    </w:p>
    <w:p w14:paraId="38E572C4" w14:textId="7F7035CB" w:rsidR="00515077" w:rsidRDefault="00515077" w:rsidP="00AE07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 – 45 p.274)</w:t>
      </w:r>
    </w:p>
    <w:p w14:paraId="07E7B058" w14:textId="77777777" w:rsidR="001357C1" w:rsidRDefault="001357C1" w:rsidP="00AE07A3">
      <w:pPr>
        <w:pStyle w:val="NoSpacing"/>
        <w:rPr>
          <w:rFonts w:cs="Times New Roman"/>
          <w:szCs w:val="24"/>
        </w:rPr>
      </w:pPr>
    </w:p>
    <w:p w14:paraId="5ED0F9E9" w14:textId="77777777" w:rsidR="001357C1" w:rsidRDefault="001357C1" w:rsidP="00AE07A3">
      <w:pPr>
        <w:pStyle w:val="NoSpacing"/>
        <w:rPr>
          <w:rFonts w:cs="Times New Roman"/>
          <w:szCs w:val="24"/>
        </w:rPr>
      </w:pPr>
    </w:p>
    <w:p w14:paraId="14CD4C76" w14:textId="09F67F5B" w:rsidR="001357C1" w:rsidRDefault="001357C1" w:rsidP="00AE07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August 2023</w:t>
      </w:r>
    </w:p>
    <w:p w14:paraId="5E194C54" w14:textId="457D39D2" w:rsidR="00515077" w:rsidRDefault="00515077" w:rsidP="00AE07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April 2024</w:t>
      </w:r>
    </w:p>
    <w:p w14:paraId="3FD2F124" w14:textId="77777777" w:rsidR="001357C1" w:rsidRDefault="001357C1" w:rsidP="00AE07A3">
      <w:pPr>
        <w:pStyle w:val="NoSpacing"/>
        <w:rPr>
          <w:rFonts w:cs="Times New Roman"/>
          <w:szCs w:val="24"/>
        </w:rPr>
      </w:pPr>
    </w:p>
    <w:p w14:paraId="6C86C5A5" w14:textId="77777777" w:rsidR="001357C1" w:rsidRPr="001357C1" w:rsidRDefault="001357C1" w:rsidP="00AE07A3">
      <w:pPr>
        <w:pStyle w:val="NoSpacing"/>
        <w:rPr>
          <w:rFonts w:cs="Times New Roman"/>
          <w:szCs w:val="24"/>
        </w:rPr>
      </w:pPr>
    </w:p>
    <w:p w14:paraId="12BC4A74" w14:textId="76D7741A" w:rsidR="00AE07A3" w:rsidRPr="00AE07A3" w:rsidRDefault="00AE07A3" w:rsidP="00AE07A3">
      <w:pPr>
        <w:pStyle w:val="NoSpacing"/>
        <w:rPr>
          <w:rFonts w:cs="Times New Roman"/>
          <w:szCs w:val="24"/>
        </w:rPr>
      </w:pPr>
    </w:p>
    <w:p w14:paraId="60F1220C" w14:textId="7D117223" w:rsidR="0017053B" w:rsidRPr="0017053B" w:rsidRDefault="0017053B" w:rsidP="009139A6">
      <w:pPr>
        <w:pStyle w:val="NoSpacing"/>
        <w:rPr>
          <w:rFonts w:cs="Times New Roman"/>
          <w:szCs w:val="24"/>
        </w:rPr>
      </w:pPr>
    </w:p>
    <w:sectPr w:rsidR="0017053B" w:rsidRPr="001705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2B4EC" w14:textId="77777777" w:rsidR="004E0D62" w:rsidRDefault="004E0D62" w:rsidP="009139A6">
      <w:r>
        <w:separator/>
      </w:r>
    </w:p>
  </w:endnote>
  <w:endnote w:type="continuationSeparator" w:id="0">
    <w:p w14:paraId="3F658CA8" w14:textId="77777777" w:rsidR="004E0D62" w:rsidRDefault="004E0D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679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666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234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A1EE8" w14:textId="77777777" w:rsidR="004E0D62" w:rsidRDefault="004E0D62" w:rsidP="009139A6">
      <w:r>
        <w:separator/>
      </w:r>
    </w:p>
  </w:footnote>
  <w:footnote w:type="continuationSeparator" w:id="0">
    <w:p w14:paraId="1DDBCA2D" w14:textId="77777777" w:rsidR="004E0D62" w:rsidRDefault="004E0D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475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BDF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773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53B"/>
    <w:rsid w:val="000666E0"/>
    <w:rsid w:val="001357C1"/>
    <w:rsid w:val="0017053B"/>
    <w:rsid w:val="002510B7"/>
    <w:rsid w:val="004E0D62"/>
    <w:rsid w:val="00515077"/>
    <w:rsid w:val="005C130B"/>
    <w:rsid w:val="00826F5C"/>
    <w:rsid w:val="009139A6"/>
    <w:rsid w:val="009448BB"/>
    <w:rsid w:val="00947624"/>
    <w:rsid w:val="00A3176C"/>
    <w:rsid w:val="00AE07A3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E252E"/>
  <w15:chartTrackingRefBased/>
  <w15:docId w15:val="{75FF8FBF-0A41-4A9B-9FC9-A2234786A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640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2023-08-27T20:39:00Z</dcterms:created>
  <dcterms:modified xsi:type="dcterms:W3CDTF">2024-04-29T08:27:00Z</dcterms:modified>
</cp:coreProperties>
</file>