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56B" w:rsidRDefault="000C456B" w:rsidP="000C456B">
      <w:pPr>
        <w:pStyle w:val="NoSpacing"/>
      </w:pPr>
      <w:r w:rsidRPr="00273EDF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273EDF">
        <w:rPr>
          <w:noProof/>
          <w:u w:val="single"/>
        </w:rPr>
        <w:t>GREYNDOUR</w:t>
      </w:r>
      <w:r>
        <w:t xml:space="preserve">      (fl.1406-7)</w:t>
      </w:r>
    </w:p>
    <w:p w:rsidR="000C456B" w:rsidRDefault="000C456B" w:rsidP="000C456B">
      <w:pPr>
        <w:pStyle w:val="NoSpacing"/>
      </w:pPr>
    </w:p>
    <w:p w:rsidR="000C456B" w:rsidRDefault="000C456B" w:rsidP="000C456B">
      <w:pPr>
        <w:pStyle w:val="NoSpacing"/>
      </w:pPr>
    </w:p>
    <w:p w:rsidR="000C456B" w:rsidRDefault="000C456B" w:rsidP="000C456B">
      <w:pPr>
        <w:pStyle w:val="NoSpacing"/>
      </w:pPr>
      <w:r>
        <w:t xml:space="preserve">  4 Jul.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Gloucestershire.  (C.P.R. 1405-8 pp.491-2)</w:t>
      </w:r>
    </w:p>
    <w:p w:rsidR="000C456B" w:rsidRDefault="000C456B" w:rsidP="000C456B">
      <w:pPr>
        <w:pStyle w:val="NoSpacing"/>
      </w:pPr>
    </w:p>
    <w:p w:rsidR="000C456B" w:rsidRDefault="000C456B" w:rsidP="000C456B">
      <w:pPr>
        <w:pStyle w:val="NoSpacing"/>
      </w:pPr>
    </w:p>
    <w:p w:rsidR="000C456B" w:rsidRDefault="000C456B" w:rsidP="000C456B">
      <w:pPr>
        <w:pStyle w:val="NoSpacing"/>
      </w:pPr>
    </w:p>
    <w:p w:rsidR="000C456B" w:rsidRDefault="000C456B" w:rsidP="000C456B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56B" w:rsidRDefault="000C456B" w:rsidP="00920DE3">
      <w:pPr>
        <w:spacing w:after="0" w:line="240" w:lineRule="auto"/>
      </w:pPr>
      <w:r>
        <w:separator/>
      </w:r>
    </w:p>
  </w:endnote>
  <w:endnote w:type="continuationSeparator" w:id="0">
    <w:p w:rsidR="000C456B" w:rsidRDefault="000C45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56B" w:rsidRDefault="000C456B" w:rsidP="00920DE3">
      <w:pPr>
        <w:spacing w:after="0" w:line="240" w:lineRule="auto"/>
      </w:pPr>
      <w:r>
        <w:separator/>
      </w:r>
    </w:p>
  </w:footnote>
  <w:footnote w:type="continuationSeparator" w:id="0">
    <w:p w:rsidR="000C456B" w:rsidRDefault="000C45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6B"/>
    <w:rsid w:val="000C456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2014-06-18T21:33:00Z</dcterms:created>
  <dcterms:modified xsi:type="dcterms:W3CDTF">2014-06-18T21:33:00Z</dcterms:modified>
</cp:coreProperties>
</file>