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CB" w:rsidRDefault="00D207CB" w:rsidP="00D207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GREYNDOUR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(fl.1404-5)</w:t>
      </w:r>
    </w:p>
    <w:p w:rsidR="00D207CB" w:rsidRDefault="00D207CB" w:rsidP="00D207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07CB" w:rsidRDefault="00D207CB" w:rsidP="00D207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07CB" w:rsidRDefault="00D207CB" w:rsidP="00D207CB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27 Apr.1404</w:t>
      </w:r>
      <w:r>
        <w:rPr>
          <w:rFonts w:ascii="Times New Roman" w:hAnsi="Times New Roman" w:cs="Times New Roman"/>
          <w:sz w:val="24"/>
          <w:szCs w:val="24"/>
        </w:rPr>
        <w:tab/>
        <w:t>On a commission of the peace for Herefordshire.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(C.P.R.1401-5 p.517)</w:t>
      </w:r>
    </w:p>
    <w:p w:rsidR="00D207CB" w:rsidRDefault="00D207CB" w:rsidP="00D207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6 Feb.1405</w:t>
      </w:r>
      <w:r>
        <w:rPr>
          <w:rFonts w:ascii="Times New Roman" w:hAnsi="Times New Roman" w:cs="Times New Roman"/>
          <w:sz w:val="24"/>
          <w:szCs w:val="24"/>
        </w:rPr>
        <w:tab/>
        <w:t>On a commission of the peace for Herefordshire.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(ibid.)</w:t>
      </w:r>
      <w:proofErr w:type="gramEnd"/>
    </w:p>
    <w:p w:rsidR="00D207CB" w:rsidRDefault="00D207CB" w:rsidP="00D207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207CB" w:rsidRDefault="00D207CB" w:rsidP="00D207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068" w:rsidRPr="00D207CB" w:rsidRDefault="00D207CB" w:rsidP="00D207C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August 2013</w:t>
      </w:r>
      <w:bookmarkStart w:id="0" w:name="_GoBack"/>
      <w:bookmarkEnd w:id="0"/>
    </w:p>
    <w:sectPr w:rsidR="00E47068" w:rsidRPr="00D207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7CB" w:rsidRDefault="00D207CB" w:rsidP="00920DE3">
      <w:pPr>
        <w:spacing w:after="0" w:line="240" w:lineRule="auto"/>
      </w:pPr>
      <w:r>
        <w:separator/>
      </w:r>
    </w:p>
  </w:endnote>
  <w:endnote w:type="continuationSeparator" w:id="0">
    <w:p w:rsidR="00D207CB" w:rsidRDefault="00D207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7CB" w:rsidRDefault="00D207CB" w:rsidP="00920DE3">
      <w:pPr>
        <w:spacing w:after="0" w:line="240" w:lineRule="auto"/>
      </w:pPr>
      <w:r>
        <w:separator/>
      </w:r>
    </w:p>
  </w:footnote>
  <w:footnote w:type="continuationSeparator" w:id="0">
    <w:p w:rsidR="00D207CB" w:rsidRDefault="00D207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CB"/>
    <w:rsid w:val="00120749"/>
    <w:rsid w:val="00920DE3"/>
    <w:rsid w:val="00C009D8"/>
    <w:rsid w:val="00D207C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2013-08-09T18:45:00Z</dcterms:created>
  <dcterms:modified xsi:type="dcterms:W3CDTF">2013-08-09T18:45:00Z</dcterms:modified>
</cp:coreProperties>
</file>