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E9DF33" w14:textId="77777777" w:rsidR="0051695B" w:rsidRDefault="0051695B" w:rsidP="0051695B">
      <w:pPr>
        <w:pStyle w:val="NoSpacing"/>
      </w:pPr>
      <w:r>
        <w:rPr>
          <w:u w:val="single"/>
        </w:rPr>
        <w:t>Thomas GREYN</w:t>
      </w:r>
      <w:r>
        <w:t xml:space="preserve">       </w:t>
      </w:r>
      <w:r>
        <w:t>(fl.1477)</w:t>
      </w:r>
    </w:p>
    <w:p w14:paraId="00247B3A" w14:textId="1B00A128" w:rsidR="0051695B" w:rsidRDefault="0051695B" w:rsidP="0051695B">
      <w:pPr>
        <w:pStyle w:val="NoSpacing"/>
      </w:pPr>
      <w:r>
        <w:t xml:space="preserve">of </w:t>
      </w:r>
      <w:proofErr w:type="spellStart"/>
      <w:r>
        <w:t>C</w:t>
      </w:r>
      <w:r>
        <w:t>ockersand</w:t>
      </w:r>
      <w:proofErr w:type="spellEnd"/>
      <w:r>
        <w:t xml:space="preserve"> Abbey, Lancashire.</w:t>
      </w:r>
    </w:p>
    <w:p w14:paraId="12980F6E" w14:textId="77777777" w:rsidR="0051695B" w:rsidRDefault="0051695B" w:rsidP="0051695B">
      <w:pPr>
        <w:pStyle w:val="NoSpacing"/>
      </w:pPr>
    </w:p>
    <w:p w14:paraId="6E949AA5" w14:textId="77777777" w:rsidR="0051695B" w:rsidRDefault="0051695B" w:rsidP="0051695B">
      <w:pPr>
        <w:pStyle w:val="NoSpacing"/>
      </w:pPr>
    </w:p>
    <w:p w14:paraId="55FD902D" w14:textId="01DE820C" w:rsidR="0051695B" w:rsidRDefault="0051695B" w:rsidP="0051695B">
      <w:pPr>
        <w:pStyle w:val="NoSpacing"/>
      </w:pPr>
      <w:r>
        <w:t>31 May1477</w:t>
      </w:r>
      <w:r>
        <w:tab/>
        <w:t xml:space="preserve">He was ordained </w:t>
      </w:r>
      <w:bookmarkStart w:id="0" w:name="_GoBack"/>
      <w:bookmarkEnd w:id="0"/>
      <w:r>
        <w:t>deacon in the conventual church of the Dominicans in</w:t>
      </w:r>
    </w:p>
    <w:p w14:paraId="7B90F179" w14:textId="77777777" w:rsidR="0051695B" w:rsidRDefault="0051695B" w:rsidP="0051695B">
      <w:pPr>
        <w:pStyle w:val="NoSpacing"/>
      </w:pPr>
      <w:r>
        <w:tab/>
      </w:r>
      <w:r>
        <w:tab/>
        <w:t>York, by William Egremont, Bishop of Dromore(q.v.).</w:t>
      </w:r>
    </w:p>
    <w:p w14:paraId="028CBB14" w14:textId="77777777" w:rsidR="0051695B" w:rsidRDefault="0051695B" w:rsidP="0051695B">
      <w:pPr>
        <w:pStyle w:val="NoSpacing"/>
      </w:pPr>
      <w:r>
        <w:tab/>
      </w:r>
      <w:r>
        <w:tab/>
        <w:t>(“York Clergy Ordinations 1475-1500” ed. David M. Smith p.28)</w:t>
      </w:r>
    </w:p>
    <w:p w14:paraId="6BF19527" w14:textId="77777777" w:rsidR="0051695B" w:rsidRDefault="0051695B" w:rsidP="0051695B">
      <w:pPr>
        <w:pStyle w:val="NoSpacing"/>
      </w:pPr>
    </w:p>
    <w:p w14:paraId="2DF3DD6D" w14:textId="77777777" w:rsidR="0051695B" w:rsidRDefault="0051695B" w:rsidP="0051695B">
      <w:pPr>
        <w:pStyle w:val="NoSpacing"/>
      </w:pPr>
      <w:r>
        <w:t>.</w:t>
      </w:r>
    </w:p>
    <w:p w14:paraId="7F826A7F" w14:textId="77777777" w:rsidR="0051695B" w:rsidRDefault="0051695B" w:rsidP="0051695B">
      <w:pPr>
        <w:pStyle w:val="NoSpacing"/>
      </w:pPr>
      <w:r>
        <w:t>21 October 2019</w:t>
      </w:r>
    </w:p>
    <w:p w14:paraId="163F09A3" w14:textId="1A6EF641" w:rsidR="006B2F86" w:rsidRPr="0051695B" w:rsidRDefault="0051695B" w:rsidP="00E71FC3">
      <w:pPr>
        <w:pStyle w:val="NoSpacing"/>
      </w:pPr>
    </w:p>
    <w:sectPr w:rsidR="006B2F86" w:rsidRPr="0051695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E9F1DC6" w14:textId="77777777" w:rsidR="0051695B" w:rsidRDefault="0051695B" w:rsidP="00E71FC3">
      <w:pPr>
        <w:spacing w:after="0" w:line="240" w:lineRule="auto"/>
      </w:pPr>
      <w:r>
        <w:separator/>
      </w:r>
    </w:p>
  </w:endnote>
  <w:endnote w:type="continuationSeparator" w:id="0">
    <w:p w14:paraId="69C0D1A6" w14:textId="77777777" w:rsidR="0051695B" w:rsidRDefault="0051695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C2B22F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616B17" w14:textId="77777777" w:rsidR="0051695B" w:rsidRDefault="0051695B" w:rsidP="00E71FC3">
      <w:pPr>
        <w:spacing w:after="0" w:line="240" w:lineRule="auto"/>
      </w:pPr>
      <w:r>
        <w:separator/>
      </w:r>
    </w:p>
  </w:footnote>
  <w:footnote w:type="continuationSeparator" w:id="0">
    <w:p w14:paraId="053DD9FA" w14:textId="77777777" w:rsidR="0051695B" w:rsidRDefault="0051695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695B"/>
    <w:rsid w:val="001A7C09"/>
    <w:rsid w:val="0051695B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59DA3F"/>
  <w15:chartTrackingRefBased/>
  <w15:docId w15:val="{742913D0-C632-4E47-8D48-B0709BEFAD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42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2019-10-23T13:38:00Z</dcterms:created>
  <dcterms:modified xsi:type="dcterms:W3CDTF">2019-10-23T13:41:00Z</dcterms:modified>
</cp:coreProperties>
</file>