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F6FC2" w14:textId="77777777" w:rsidR="00DB067B" w:rsidRDefault="00DB067B" w:rsidP="00DB067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GREYLOND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d.1413)</w:t>
      </w:r>
    </w:p>
    <w:p w14:paraId="1E8F2ADD" w14:textId="77777777" w:rsidR="00DB067B" w:rsidRDefault="00DB067B" w:rsidP="00DB067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756C1B67" w14:textId="77777777" w:rsidR="00DB067B" w:rsidRDefault="00DB067B" w:rsidP="00DB067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642452" w14:textId="77777777" w:rsidR="00DB067B" w:rsidRDefault="00DB067B" w:rsidP="00DB067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D238D4" w14:textId="77777777" w:rsidR="00DB067B" w:rsidRDefault="00DB067B" w:rsidP="00DB067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Jan.1413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4EDAEB17" w14:textId="77777777" w:rsidR="00DB067B" w:rsidRDefault="00DB067B" w:rsidP="00DB067B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p.257)</w:t>
      </w:r>
    </w:p>
    <w:p w14:paraId="3F79B589" w14:textId="77777777" w:rsidR="00DB067B" w:rsidRDefault="00DB067B" w:rsidP="00DB067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Jan.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3B361CFD" w14:textId="77777777" w:rsidR="00DB067B" w:rsidRDefault="00DB067B" w:rsidP="00DB067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02F60C" w14:textId="77777777" w:rsidR="00DB067B" w:rsidRDefault="00DB067B" w:rsidP="00DB067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A5DF8F" w14:textId="77777777" w:rsidR="00DB067B" w:rsidRDefault="00DB067B" w:rsidP="00DB067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May 2023</w:t>
      </w:r>
    </w:p>
    <w:p w14:paraId="7A6086B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8F87E" w14:textId="77777777" w:rsidR="00DB067B" w:rsidRDefault="00DB067B" w:rsidP="009139A6">
      <w:r>
        <w:separator/>
      </w:r>
    </w:p>
  </w:endnote>
  <w:endnote w:type="continuationSeparator" w:id="0">
    <w:p w14:paraId="272B4507" w14:textId="77777777" w:rsidR="00DB067B" w:rsidRDefault="00DB067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7AD3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B61E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30FE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1CF4B1" w14:textId="77777777" w:rsidR="00DB067B" w:rsidRDefault="00DB067B" w:rsidP="009139A6">
      <w:r>
        <w:separator/>
      </w:r>
    </w:p>
  </w:footnote>
  <w:footnote w:type="continuationSeparator" w:id="0">
    <w:p w14:paraId="5B7EFCB5" w14:textId="77777777" w:rsidR="00DB067B" w:rsidRDefault="00DB067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818F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E138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783C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67B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B067B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BFA76"/>
  <w15:chartTrackingRefBased/>
  <w15:docId w15:val="{1492E23B-98C1-4BC1-96CA-673F278D0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067B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2023-06-23T20:41:00Z</dcterms:created>
  <dcterms:modified xsi:type="dcterms:W3CDTF">2023-06-23T20:42:00Z</dcterms:modified>
</cp:coreProperties>
</file>