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FB413" w14:textId="77777777" w:rsidR="00B47169" w:rsidRDefault="00B47169" w:rsidP="00B47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GREYLOK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fl.1396-1411)</w:t>
      </w:r>
    </w:p>
    <w:p w14:paraId="4F5C3576" w14:textId="77777777" w:rsidR="00B47169" w:rsidRDefault="00B47169" w:rsidP="00B47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Kempston.</w:t>
      </w:r>
    </w:p>
    <w:p w14:paraId="1F7BD3AD" w14:textId="77777777" w:rsidR="00B47169" w:rsidRDefault="00B47169" w:rsidP="00B47169">
      <w:pPr>
        <w:pStyle w:val="NoSpacing"/>
        <w:rPr>
          <w:rFonts w:cs="Times New Roman"/>
          <w:szCs w:val="24"/>
        </w:rPr>
      </w:pPr>
    </w:p>
    <w:p w14:paraId="6C744539" w14:textId="77777777" w:rsidR="00B47169" w:rsidRDefault="00B47169" w:rsidP="00B47169">
      <w:pPr>
        <w:pStyle w:val="NoSpacing"/>
        <w:rPr>
          <w:rFonts w:cs="Times New Roman"/>
          <w:szCs w:val="24"/>
        </w:rPr>
      </w:pPr>
    </w:p>
    <w:p w14:paraId="43909072" w14:textId="77777777" w:rsidR="00B47169" w:rsidRDefault="00B47169" w:rsidP="00B47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1396</w:t>
      </w:r>
      <w:r>
        <w:rPr>
          <w:rFonts w:cs="Times New Roman"/>
          <w:szCs w:val="24"/>
        </w:rPr>
        <w:tab/>
        <w:t>He became Vicar.</w:t>
      </w:r>
    </w:p>
    <w:p w14:paraId="1C023F41" w14:textId="77777777" w:rsidR="00B47169" w:rsidRDefault="00B47169" w:rsidP="00B47169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pp.523-5)</w:t>
      </w:r>
    </w:p>
    <w:p w14:paraId="1D41724A" w14:textId="77777777" w:rsidR="00B47169" w:rsidRDefault="00B47169" w:rsidP="00B47169">
      <w:pPr>
        <w:pStyle w:val="NoSpacing"/>
        <w:rPr>
          <w:rFonts w:cs="Times New Roman"/>
          <w:szCs w:val="24"/>
        </w:rPr>
      </w:pPr>
    </w:p>
    <w:p w14:paraId="72CA33E8" w14:textId="77777777" w:rsidR="00B47169" w:rsidRDefault="00B47169" w:rsidP="00B47169">
      <w:pPr>
        <w:pStyle w:val="NoSpacing"/>
        <w:rPr>
          <w:rFonts w:cs="Times New Roman"/>
          <w:szCs w:val="24"/>
        </w:rPr>
      </w:pPr>
    </w:p>
    <w:p w14:paraId="52363FDE" w14:textId="77777777" w:rsidR="00B47169" w:rsidRDefault="00B47169" w:rsidP="00B47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228856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F898" w14:textId="77777777" w:rsidR="00B47169" w:rsidRDefault="00B47169" w:rsidP="009139A6">
      <w:r>
        <w:separator/>
      </w:r>
    </w:p>
  </w:endnote>
  <w:endnote w:type="continuationSeparator" w:id="0">
    <w:p w14:paraId="6E210A30" w14:textId="77777777" w:rsidR="00B47169" w:rsidRDefault="00B471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D7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9B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E0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AAEE" w14:textId="77777777" w:rsidR="00B47169" w:rsidRDefault="00B47169" w:rsidP="009139A6">
      <w:r>
        <w:separator/>
      </w:r>
    </w:p>
  </w:footnote>
  <w:footnote w:type="continuationSeparator" w:id="0">
    <w:p w14:paraId="5CF67BEF" w14:textId="77777777" w:rsidR="00B47169" w:rsidRDefault="00B471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59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A3B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1B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6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4716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C7D71"/>
  <w15:chartTrackingRefBased/>
  <w15:docId w15:val="{E84ED358-E176-4828-AC0F-8C413129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2024-03-30T17:22:00Z</dcterms:created>
  <dcterms:modified xsi:type="dcterms:W3CDTF">2024-03-30T17:23:00Z</dcterms:modified>
</cp:coreProperties>
</file>