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E513F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Margaret GREYFF</w:t>
      </w:r>
      <w:r>
        <w:rPr>
          <w:rStyle w:val="s1"/>
        </w:rPr>
        <w:t xml:space="preserve">      (fl.1505)</w:t>
      </w:r>
    </w:p>
    <w:p w14:paraId="16FFC883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Walberswick</w:t>
      </w:r>
      <w:proofErr w:type="spellEnd"/>
      <w:r>
        <w:rPr>
          <w:rStyle w:val="s1"/>
        </w:rPr>
        <w:t>, Suffolk.</w:t>
      </w:r>
    </w:p>
    <w:p w14:paraId="6DBC0F45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</w:p>
    <w:p w14:paraId="62A2C76B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</w:p>
    <w:p w14:paraId="19C94FBB" w14:textId="05758CFB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</w:r>
      <w:r>
        <w:rPr>
          <w:rStyle w:val="s1"/>
        </w:rPr>
        <w:t>Sh</w:t>
      </w:r>
      <w:r>
        <w:rPr>
          <w:rStyle w:val="s1"/>
        </w:rPr>
        <w:t>e made h</w:t>
      </w:r>
      <w:r>
        <w:rPr>
          <w:rStyle w:val="s1"/>
        </w:rPr>
        <w:t>er</w:t>
      </w:r>
      <w:bookmarkStart w:id="0" w:name="_GoBack"/>
      <w:bookmarkEnd w:id="0"/>
      <w:r>
        <w:rPr>
          <w:rStyle w:val="s1"/>
        </w:rPr>
        <w:t xml:space="preserve"> Will.</w:t>
      </w:r>
    </w:p>
    <w:p w14:paraId="5B047613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87)</w:t>
      </w:r>
    </w:p>
    <w:p w14:paraId="55329922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</w:p>
    <w:p w14:paraId="11298C37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</w:p>
    <w:p w14:paraId="01F4CBD0" w14:textId="77777777" w:rsidR="00107DD6" w:rsidRDefault="00107DD6" w:rsidP="00107DD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14 January 2020</w:t>
      </w:r>
    </w:p>
    <w:p w14:paraId="3D3FA169" w14:textId="77777777" w:rsidR="006B2F86" w:rsidRPr="00E71FC3" w:rsidRDefault="00107DD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A7FF5" w14:textId="77777777" w:rsidR="00107DD6" w:rsidRDefault="00107DD6" w:rsidP="00E71FC3">
      <w:pPr>
        <w:spacing w:after="0" w:line="240" w:lineRule="auto"/>
      </w:pPr>
      <w:r>
        <w:separator/>
      </w:r>
    </w:p>
  </w:endnote>
  <w:endnote w:type="continuationSeparator" w:id="0">
    <w:p w14:paraId="66C9AF36" w14:textId="77777777" w:rsidR="00107DD6" w:rsidRDefault="00107D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F24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018FA" w14:textId="77777777" w:rsidR="00107DD6" w:rsidRDefault="00107DD6" w:rsidP="00E71FC3">
      <w:pPr>
        <w:spacing w:after="0" w:line="240" w:lineRule="auto"/>
      </w:pPr>
      <w:r>
        <w:separator/>
      </w:r>
    </w:p>
  </w:footnote>
  <w:footnote w:type="continuationSeparator" w:id="0">
    <w:p w14:paraId="1E0C97FD" w14:textId="77777777" w:rsidR="00107DD6" w:rsidRDefault="00107D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D6"/>
    <w:rsid w:val="00107DD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2957E"/>
  <w15:chartTrackingRefBased/>
  <w15:docId w15:val="{32A9B066-AAD8-4237-9F80-E706222E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07DD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07DD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2020-01-16T20:02:00Z</dcterms:created>
  <dcterms:modified xsi:type="dcterms:W3CDTF">2020-01-16T20:03:00Z</dcterms:modified>
</cp:coreProperties>
</file>