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GREWELL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Bridgwater,</w:t>
      </w: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the lands of the late John Helier(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d.1414)(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21-192)</w:t>
      </w: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3E6E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3E6E" w:rsidRPr="00960C05" w:rsidRDefault="00CD3E6E" w:rsidP="00CD3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</w:p>
    <w:p w:rsidR="00DD5B8A" w:rsidRPr="00CD3E6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D3E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E6E" w:rsidRDefault="00CD3E6E" w:rsidP="00564E3C">
      <w:pPr>
        <w:spacing w:after="0" w:line="240" w:lineRule="auto"/>
      </w:pPr>
      <w:r>
        <w:separator/>
      </w:r>
    </w:p>
  </w:endnote>
  <w:endnote w:type="continuationSeparator" w:id="0">
    <w:p w:rsidR="00CD3E6E" w:rsidRDefault="00CD3E6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3E6E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E6E" w:rsidRDefault="00CD3E6E" w:rsidP="00564E3C">
      <w:pPr>
        <w:spacing w:after="0" w:line="240" w:lineRule="auto"/>
      </w:pPr>
      <w:r>
        <w:separator/>
      </w:r>
    </w:p>
  </w:footnote>
  <w:footnote w:type="continuationSeparator" w:id="0">
    <w:p w:rsidR="00CD3E6E" w:rsidRDefault="00CD3E6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6E"/>
    <w:rsid w:val="00372DC6"/>
    <w:rsid w:val="00564E3C"/>
    <w:rsid w:val="0064591D"/>
    <w:rsid w:val="00CD3E6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75DF"/>
  <w15:chartTrackingRefBased/>
  <w15:docId w15:val="{A4B5809A-7057-469B-994E-196D5D17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2016-01-15T21:33:00Z</dcterms:created>
  <dcterms:modified xsi:type="dcterms:W3CDTF">2016-01-15T21:34:00Z</dcterms:modified>
</cp:coreProperties>
</file>