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663999" w14:textId="77777777" w:rsidR="006601CB" w:rsidRDefault="006601CB" w:rsidP="006601C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Master Peter GREVYS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61BC8DA7" w14:textId="77777777" w:rsidR="006601CB" w:rsidRDefault="006601CB" w:rsidP="006601CB">
      <w:pPr>
        <w:pStyle w:val="NoSpacing"/>
        <w:rPr>
          <w:rFonts w:eastAsia="Times New Roman" w:cs="Times New Roman"/>
          <w:szCs w:val="24"/>
        </w:rPr>
      </w:pPr>
    </w:p>
    <w:p w14:paraId="19932F3D" w14:textId="77777777" w:rsidR="006601CB" w:rsidRDefault="006601CB" w:rsidP="006601CB">
      <w:pPr>
        <w:pStyle w:val="NoSpacing"/>
        <w:rPr>
          <w:rFonts w:eastAsia="Times New Roman" w:cs="Times New Roman"/>
          <w:szCs w:val="24"/>
        </w:rPr>
      </w:pPr>
    </w:p>
    <w:p w14:paraId="3E87FC65" w14:textId="77777777" w:rsidR="006601CB" w:rsidRDefault="006601CB" w:rsidP="006601C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Oct.1485</w:t>
      </w:r>
      <w:r>
        <w:rPr>
          <w:rFonts w:eastAsia="Times New Roman" w:cs="Times New Roman"/>
          <w:szCs w:val="24"/>
        </w:rPr>
        <w:tab/>
        <w:t xml:space="preserve">He was presented to the prebend of </w:t>
      </w:r>
      <w:proofErr w:type="spellStart"/>
      <w:proofErr w:type="gramStart"/>
      <w:r>
        <w:rPr>
          <w:rFonts w:eastAsia="Times New Roman" w:cs="Times New Roman"/>
          <w:szCs w:val="24"/>
        </w:rPr>
        <w:t>St.Michael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in the collegiate church</w:t>
      </w:r>
    </w:p>
    <w:p w14:paraId="01EA823E" w14:textId="77777777" w:rsidR="006601CB" w:rsidRDefault="006601CB" w:rsidP="006601C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of Warwick.    (C.P.R. 1485-94 p.24)</w:t>
      </w:r>
    </w:p>
    <w:p w14:paraId="1C9325F2" w14:textId="77777777" w:rsidR="006601CB" w:rsidRDefault="006601CB" w:rsidP="006601CB">
      <w:pPr>
        <w:pStyle w:val="NoSpacing"/>
        <w:rPr>
          <w:rFonts w:eastAsia="Times New Roman" w:cs="Times New Roman"/>
          <w:szCs w:val="24"/>
        </w:rPr>
      </w:pPr>
    </w:p>
    <w:p w14:paraId="542368D7" w14:textId="77777777" w:rsidR="006601CB" w:rsidRDefault="006601CB" w:rsidP="006601CB">
      <w:pPr>
        <w:pStyle w:val="NoSpacing"/>
        <w:rPr>
          <w:rFonts w:eastAsia="Times New Roman" w:cs="Times New Roman"/>
          <w:szCs w:val="24"/>
        </w:rPr>
      </w:pPr>
    </w:p>
    <w:p w14:paraId="6D79EC39" w14:textId="77777777" w:rsidR="006601CB" w:rsidRDefault="006601CB" w:rsidP="006601C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July 2024</w:t>
      </w:r>
    </w:p>
    <w:p w14:paraId="325486E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117C4D" w14:textId="77777777" w:rsidR="006601CB" w:rsidRDefault="006601CB" w:rsidP="009139A6">
      <w:r>
        <w:separator/>
      </w:r>
    </w:p>
  </w:endnote>
  <w:endnote w:type="continuationSeparator" w:id="0">
    <w:p w14:paraId="74D30057" w14:textId="77777777" w:rsidR="006601CB" w:rsidRDefault="006601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619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CA0C8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57C0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92BE53" w14:textId="77777777" w:rsidR="006601CB" w:rsidRDefault="006601CB" w:rsidP="009139A6">
      <w:r>
        <w:separator/>
      </w:r>
    </w:p>
  </w:footnote>
  <w:footnote w:type="continuationSeparator" w:id="0">
    <w:p w14:paraId="6034BD4B" w14:textId="77777777" w:rsidR="006601CB" w:rsidRDefault="006601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575F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BF69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233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1CB"/>
    <w:rsid w:val="000666E0"/>
    <w:rsid w:val="002510B7"/>
    <w:rsid w:val="00270799"/>
    <w:rsid w:val="005C130B"/>
    <w:rsid w:val="006601CB"/>
    <w:rsid w:val="00826F5C"/>
    <w:rsid w:val="009139A6"/>
    <w:rsid w:val="009411C2"/>
    <w:rsid w:val="009448BB"/>
    <w:rsid w:val="00947624"/>
    <w:rsid w:val="009C46AC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46AAC"/>
  <w15:chartTrackingRefBased/>
  <w15:docId w15:val="{AC4B936C-B430-4B75-91AB-25F741CEE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2024-07-10T19:46:00Z</dcterms:created>
  <dcterms:modified xsi:type="dcterms:W3CDTF">2024-07-10T19:46:00Z</dcterms:modified>
</cp:coreProperties>
</file>