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F44C3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GREVYS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2BD9CA5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</w:p>
    <w:p w14:paraId="7F2F3B6E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</w:p>
    <w:p w14:paraId="5207F4D4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Feb.1485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the Guildhall,</w:t>
      </w:r>
    </w:p>
    <w:p w14:paraId="16484B40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London, into lands of Margery </w:t>
      </w:r>
      <w:proofErr w:type="spellStart"/>
      <w:r>
        <w:rPr>
          <w:rFonts w:eastAsia="Times New Roman" w:cs="Times New Roman"/>
          <w:szCs w:val="24"/>
        </w:rPr>
        <w:t>Powetrell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6E7B8EBE" w14:textId="77777777" w:rsidR="002D47A6" w:rsidRDefault="002D47A6" w:rsidP="002D47A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5200D95" w14:textId="77777777" w:rsidR="002D47A6" w:rsidRDefault="002D47A6" w:rsidP="002D47A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p.127)</w:t>
      </w:r>
    </w:p>
    <w:p w14:paraId="09B5B8AA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</w:p>
    <w:p w14:paraId="1B7A19B1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</w:p>
    <w:p w14:paraId="36385D2A" w14:textId="77777777" w:rsidR="002D47A6" w:rsidRDefault="002D47A6" w:rsidP="002D47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September 2023</w:t>
      </w:r>
    </w:p>
    <w:p w14:paraId="68BF98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A976" w14:textId="77777777" w:rsidR="002D47A6" w:rsidRDefault="002D47A6" w:rsidP="009139A6">
      <w:r>
        <w:separator/>
      </w:r>
    </w:p>
  </w:endnote>
  <w:endnote w:type="continuationSeparator" w:id="0">
    <w:p w14:paraId="7E75E1E7" w14:textId="77777777" w:rsidR="002D47A6" w:rsidRDefault="002D47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3DA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A3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926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07DA2" w14:textId="77777777" w:rsidR="002D47A6" w:rsidRDefault="002D47A6" w:rsidP="009139A6">
      <w:r>
        <w:separator/>
      </w:r>
    </w:p>
  </w:footnote>
  <w:footnote w:type="continuationSeparator" w:id="0">
    <w:p w14:paraId="2A106259" w14:textId="77777777" w:rsidR="002D47A6" w:rsidRDefault="002D47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C1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E8C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7A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A6"/>
    <w:rsid w:val="000666E0"/>
    <w:rsid w:val="002510B7"/>
    <w:rsid w:val="002D47A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7CFF6"/>
  <w15:chartTrackingRefBased/>
  <w15:docId w15:val="{59D27DDD-C3AC-43F8-ABD7-42C13DD4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2023-09-24T20:03:00Z</dcterms:created>
  <dcterms:modified xsi:type="dcterms:W3CDTF">2023-09-24T20:03:00Z</dcterms:modified>
</cp:coreProperties>
</file>