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07C57" w14:textId="3A41EAB9" w:rsidR="00BA00AB" w:rsidRDefault="00EB00D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GREVYLL</w:t>
      </w:r>
      <w:r>
        <w:rPr>
          <w:rFonts w:cs="Times New Roman"/>
          <w:szCs w:val="24"/>
        </w:rPr>
        <w:t xml:space="preserve">        (d.ca.1444)</w:t>
      </w:r>
    </w:p>
    <w:p w14:paraId="79100256" w14:textId="77777777" w:rsidR="00EB00DF" w:rsidRDefault="00EB00DF" w:rsidP="009139A6">
      <w:pPr>
        <w:pStyle w:val="NoSpacing"/>
        <w:rPr>
          <w:rFonts w:cs="Times New Roman"/>
          <w:szCs w:val="24"/>
        </w:rPr>
      </w:pPr>
    </w:p>
    <w:p w14:paraId="2451FD7B" w14:textId="77777777" w:rsidR="00EB00DF" w:rsidRDefault="00EB00DF" w:rsidP="009139A6">
      <w:pPr>
        <w:pStyle w:val="NoSpacing"/>
        <w:rPr>
          <w:rFonts w:cs="Times New Roman"/>
          <w:szCs w:val="24"/>
        </w:rPr>
      </w:pPr>
    </w:p>
    <w:p w14:paraId="67964786" w14:textId="52D8625B" w:rsidR="00EB00DF" w:rsidRDefault="00EB00D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Oct.1444</w:t>
      </w:r>
      <w:r>
        <w:rPr>
          <w:rFonts w:cs="Times New Roman"/>
          <w:szCs w:val="24"/>
        </w:rPr>
        <w:tab/>
        <w:t>Writs of diem clausit extremum to the Escheators of Somerset. Oxfordshire,</w:t>
      </w:r>
    </w:p>
    <w:p w14:paraId="4AF9D84C" w14:textId="0B05B4DB" w:rsidR="00EB00DF" w:rsidRDefault="00EB00D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Wiltshire and Gloucester and the adjacent Welsh March.</w:t>
      </w:r>
    </w:p>
    <w:p w14:paraId="6688865F" w14:textId="6CC1EFA9" w:rsidR="00EB00DF" w:rsidRDefault="00EB00D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p.298)</w:t>
      </w:r>
    </w:p>
    <w:p w14:paraId="07427990" w14:textId="77777777" w:rsidR="00EB00DF" w:rsidRDefault="00EB00DF" w:rsidP="009139A6">
      <w:pPr>
        <w:pStyle w:val="NoSpacing"/>
        <w:rPr>
          <w:rFonts w:cs="Times New Roman"/>
          <w:szCs w:val="24"/>
        </w:rPr>
      </w:pPr>
    </w:p>
    <w:p w14:paraId="1A27C923" w14:textId="77777777" w:rsidR="00EB00DF" w:rsidRDefault="00EB00DF" w:rsidP="009139A6">
      <w:pPr>
        <w:pStyle w:val="NoSpacing"/>
        <w:rPr>
          <w:rFonts w:cs="Times New Roman"/>
          <w:szCs w:val="24"/>
        </w:rPr>
      </w:pPr>
    </w:p>
    <w:p w14:paraId="7A5D8203" w14:textId="42B78FF8" w:rsidR="00EB00DF" w:rsidRPr="00EB00DF" w:rsidRDefault="00EB00D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October 2023</w:t>
      </w:r>
    </w:p>
    <w:sectPr w:rsidR="00EB00DF" w:rsidRPr="00EB00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86B38" w14:textId="77777777" w:rsidR="00EB00DF" w:rsidRDefault="00EB00DF" w:rsidP="009139A6">
      <w:r>
        <w:separator/>
      </w:r>
    </w:p>
  </w:endnote>
  <w:endnote w:type="continuationSeparator" w:id="0">
    <w:p w14:paraId="0A3AECAE" w14:textId="77777777" w:rsidR="00EB00DF" w:rsidRDefault="00EB00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C4B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A08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BFB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F00B7" w14:textId="77777777" w:rsidR="00EB00DF" w:rsidRDefault="00EB00DF" w:rsidP="009139A6">
      <w:r>
        <w:separator/>
      </w:r>
    </w:p>
  </w:footnote>
  <w:footnote w:type="continuationSeparator" w:id="0">
    <w:p w14:paraId="39F89F3F" w14:textId="77777777" w:rsidR="00EB00DF" w:rsidRDefault="00EB00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70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C23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EFB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D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00D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A603D"/>
  <w15:chartTrackingRefBased/>
  <w15:docId w15:val="{115DEE0C-36EF-4D40-8CFC-8CFA19BC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2023-10-10T19:11:00Z</dcterms:created>
  <dcterms:modified xsi:type="dcterms:W3CDTF">2023-10-10T19:14:00Z</dcterms:modified>
</cp:coreProperties>
</file>