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98145" w14:textId="77777777" w:rsidR="0089647F" w:rsidRDefault="0089647F" w:rsidP="00896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GREVYLE</w:t>
      </w:r>
      <w:r>
        <w:rPr>
          <w:rFonts w:ascii="Times New Roman" w:hAnsi="Times New Roman" w:cs="Times New Roman"/>
        </w:rPr>
        <w:t xml:space="preserve">      (fl.1483)</w:t>
      </w:r>
    </w:p>
    <w:p w14:paraId="40A102AB" w14:textId="77777777" w:rsidR="0089647F" w:rsidRDefault="0089647F" w:rsidP="00896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Drayton, Oxfordshire. Esquire.</w:t>
      </w:r>
    </w:p>
    <w:p w14:paraId="7BF02259" w14:textId="77777777" w:rsidR="0089647F" w:rsidRDefault="0089647F" w:rsidP="0089647F">
      <w:pPr>
        <w:rPr>
          <w:rFonts w:ascii="Times New Roman" w:hAnsi="Times New Roman" w:cs="Times New Roman"/>
        </w:rPr>
      </w:pPr>
    </w:p>
    <w:p w14:paraId="4662B46E" w14:textId="77777777" w:rsidR="0089647F" w:rsidRDefault="0089647F" w:rsidP="0089647F">
      <w:pPr>
        <w:rPr>
          <w:rFonts w:ascii="Times New Roman" w:hAnsi="Times New Roman" w:cs="Times New Roman"/>
        </w:rPr>
      </w:pPr>
    </w:p>
    <w:p w14:paraId="53B0C2CA" w14:textId="77777777" w:rsidR="0089647F" w:rsidRDefault="0089647F" w:rsidP="00896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Cokesey</w:t>
      </w:r>
      <w:proofErr w:type="spellEnd"/>
      <w:r>
        <w:rPr>
          <w:rFonts w:ascii="Times New Roman" w:hAnsi="Times New Roman" w:cs="Times New Roman"/>
        </w:rPr>
        <w:t>, esquire(q.v.), brought a plaint of debt against him.</w:t>
      </w:r>
    </w:p>
    <w:p w14:paraId="3F2DAFA0" w14:textId="77777777" w:rsidR="0089647F" w:rsidRDefault="0089647F" w:rsidP="00896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6B76AB6" w14:textId="77777777" w:rsidR="0089647F" w:rsidRDefault="0089647F" w:rsidP="0089647F">
      <w:pPr>
        <w:rPr>
          <w:rFonts w:ascii="Times New Roman" w:hAnsi="Times New Roman" w:cs="Times New Roman"/>
        </w:rPr>
      </w:pPr>
    </w:p>
    <w:p w14:paraId="55859CEF" w14:textId="77777777" w:rsidR="0089647F" w:rsidRDefault="0089647F" w:rsidP="0089647F">
      <w:pPr>
        <w:rPr>
          <w:rFonts w:ascii="Times New Roman" w:hAnsi="Times New Roman" w:cs="Times New Roman"/>
        </w:rPr>
      </w:pPr>
    </w:p>
    <w:p w14:paraId="01E26E58" w14:textId="77777777" w:rsidR="0089647F" w:rsidRDefault="0089647F" w:rsidP="00896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17A20F9B" w14:textId="77777777" w:rsidR="006B2F86" w:rsidRPr="00E71FC3" w:rsidRDefault="008964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55EBC" w14:textId="77777777" w:rsidR="0089647F" w:rsidRDefault="0089647F" w:rsidP="00E71FC3">
      <w:r>
        <w:separator/>
      </w:r>
    </w:p>
  </w:endnote>
  <w:endnote w:type="continuationSeparator" w:id="0">
    <w:p w14:paraId="46A47C68" w14:textId="77777777" w:rsidR="0089647F" w:rsidRDefault="0089647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D8B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D6402" w14:textId="77777777" w:rsidR="0089647F" w:rsidRDefault="0089647F" w:rsidP="00E71FC3">
      <w:r>
        <w:separator/>
      </w:r>
    </w:p>
  </w:footnote>
  <w:footnote w:type="continuationSeparator" w:id="0">
    <w:p w14:paraId="7644B8FC" w14:textId="77777777" w:rsidR="0089647F" w:rsidRDefault="0089647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7F"/>
    <w:rsid w:val="001A7C09"/>
    <w:rsid w:val="00577BD5"/>
    <w:rsid w:val="00656CBA"/>
    <w:rsid w:val="006A1F77"/>
    <w:rsid w:val="00733BE7"/>
    <w:rsid w:val="0089647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76A7"/>
  <w15:chartTrackingRefBased/>
  <w15:docId w15:val="{B5DE0246-8486-4B9F-B9A2-3B64CEBE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47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2019-08-10T19:43:00Z</dcterms:created>
  <dcterms:modified xsi:type="dcterms:W3CDTF">2019-08-10T19:43:00Z</dcterms:modified>
</cp:coreProperties>
</file>