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4BC600" w14:textId="26E2F193" w:rsidR="00BA00AB" w:rsidRDefault="00F45185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Margery GREVILLE</w:t>
      </w:r>
      <w:r>
        <w:rPr>
          <w:rFonts w:cs="Times New Roman"/>
          <w:szCs w:val="24"/>
        </w:rPr>
        <w:t xml:space="preserve">     (1468-1500)</w:t>
      </w:r>
    </w:p>
    <w:p w14:paraId="071EB3E1" w14:textId="61E59C75" w:rsidR="00F45185" w:rsidRDefault="00F45185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Worcestershire.</w:t>
      </w:r>
    </w:p>
    <w:p w14:paraId="3EA7262F" w14:textId="77777777" w:rsidR="00F45185" w:rsidRDefault="00F45185" w:rsidP="009139A6">
      <w:pPr>
        <w:pStyle w:val="NoSpacing"/>
        <w:rPr>
          <w:rFonts w:cs="Times New Roman"/>
          <w:szCs w:val="24"/>
        </w:rPr>
      </w:pPr>
    </w:p>
    <w:p w14:paraId="54988EB1" w14:textId="77777777" w:rsidR="00F45185" w:rsidRDefault="00F45185" w:rsidP="009139A6">
      <w:pPr>
        <w:pStyle w:val="NoSpacing"/>
        <w:rPr>
          <w:rFonts w:cs="Times New Roman"/>
          <w:szCs w:val="24"/>
        </w:rPr>
      </w:pPr>
    </w:p>
    <w:p w14:paraId="509F24D8" w14:textId="21C0E71F" w:rsidR="00F45185" w:rsidRDefault="00F45185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Sir William(q.v.).</w:t>
      </w:r>
    </w:p>
    <w:p w14:paraId="4C072779" w14:textId="1A4728CC" w:rsidR="00F45185" w:rsidRDefault="00F45185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(UK and Ireland, Find A Grave Index, 1300’s – current)</w:t>
      </w:r>
    </w:p>
    <w:p w14:paraId="694EBBDA" w14:textId="77777777" w:rsidR="00F45185" w:rsidRDefault="00F45185" w:rsidP="009139A6">
      <w:pPr>
        <w:pStyle w:val="NoSpacing"/>
        <w:rPr>
          <w:rFonts w:cs="Times New Roman"/>
          <w:szCs w:val="24"/>
        </w:rPr>
      </w:pPr>
    </w:p>
    <w:p w14:paraId="11AAFE22" w14:textId="77777777" w:rsidR="00F45185" w:rsidRDefault="00F45185" w:rsidP="009139A6">
      <w:pPr>
        <w:pStyle w:val="NoSpacing"/>
        <w:rPr>
          <w:rFonts w:cs="Times New Roman"/>
          <w:szCs w:val="24"/>
        </w:rPr>
      </w:pPr>
    </w:p>
    <w:p w14:paraId="33AF4223" w14:textId="2907A044" w:rsidR="00F45185" w:rsidRDefault="00F45185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1500</w:t>
      </w:r>
      <w:r>
        <w:rPr>
          <w:rFonts w:cs="Times New Roman"/>
          <w:szCs w:val="24"/>
        </w:rPr>
        <w:tab/>
        <w:t>She was buried in Cheltenham.   (ibid.)</w:t>
      </w:r>
    </w:p>
    <w:p w14:paraId="11955C29" w14:textId="77777777" w:rsidR="00F45185" w:rsidRDefault="00F45185" w:rsidP="009139A6">
      <w:pPr>
        <w:pStyle w:val="NoSpacing"/>
        <w:rPr>
          <w:rFonts w:cs="Times New Roman"/>
          <w:szCs w:val="24"/>
        </w:rPr>
      </w:pPr>
    </w:p>
    <w:p w14:paraId="7531B6CD" w14:textId="77777777" w:rsidR="00F45185" w:rsidRDefault="00F45185" w:rsidP="009139A6">
      <w:pPr>
        <w:pStyle w:val="NoSpacing"/>
        <w:rPr>
          <w:rFonts w:cs="Times New Roman"/>
          <w:szCs w:val="24"/>
        </w:rPr>
      </w:pPr>
    </w:p>
    <w:p w14:paraId="76125B5F" w14:textId="76E07120" w:rsidR="00F45185" w:rsidRPr="00F45185" w:rsidRDefault="00F45185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5 December 2023</w:t>
      </w:r>
    </w:p>
    <w:sectPr w:rsidR="00F45185" w:rsidRPr="00F4518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8BDCA8" w14:textId="77777777" w:rsidR="00F45185" w:rsidRDefault="00F45185" w:rsidP="009139A6">
      <w:r>
        <w:separator/>
      </w:r>
    </w:p>
  </w:endnote>
  <w:endnote w:type="continuationSeparator" w:id="0">
    <w:p w14:paraId="50FACEAF" w14:textId="77777777" w:rsidR="00F45185" w:rsidRDefault="00F4518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C6666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8F2D6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C2CDB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A4B1E5" w14:textId="77777777" w:rsidR="00F45185" w:rsidRDefault="00F45185" w:rsidP="009139A6">
      <w:r>
        <w:separator/>
      </w:r>
    </w:p>
  </w:footnote>
  <w:footnote w:type="continuationSeparator" w:id="0">
    <w:p w14:paraId="612A011A" w14:textId="77777777" w:rsidR="00F45185" w:rsidRDefault="00F4518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DCD9C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8DBBF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D634D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185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45185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484A87"/>
  <w15:chartTrackingRefBased/>
  <w15:docId w15:val="{E6C66072-66EE-41F3-A47C-0D6D1F215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29</Words>
  <Characters>167</Characters>
  <Application>Microsoft Office Word</Application>
  <DocSecurity>0</DocSecurity>
  <Lines>1</Lines>
  <Paragraphs>1</Paragraphs>
  <ScaleCrop>false</ScaleCrop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2023-12-05T21:23:00Z</dcterms:created>
  <dcterms:modified xsi:type="dcterms:W3CDTF">2023-12-05T21:25:00Z</dcterms:modified>
</cp:coreProperties>
</file>