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5F85B" w14:textId="77777777" w:rsidR="00511A7F" w:rsidRDefault="00511A7F" w:rsidP="00511A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GREVILLE</w:t>
      </w:r>
      <w:r>
        <w:rPr>
          <w:rFonts w:cs="Times New Roman"/>
          <w:szCs w:val="24"/>
        </w:rPr>
        <w:t xml:space="preserve">        (fl.1407)</w:t>
      </w:r>
    </w:p>
    <w:p w14:paraId="3CB57414" w14:textId="77777777" w:rsidR="00511A7F" w:rsidRDefault="00511A7F" w:rsidP="00511A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Drayton.</w:t>
      </w:r>
    </w:p>
    <w:p w14:paraId="183305E0" w14:textId="77777777" w:rsidR="00511A7F" w:rsidRDefault="00511A7F" w:rsidP="00511A7F">
      <w:pPr>
        <w:pStyle w:val="NoSpacing"/>
        <w:rPr>
          <w:rFonts w:cs="Times New Roman"/>
          <w:szCs w:val="24"/>
        </w:rPr>
      </w:pPr>
    </w:p>
    <w:p w14:paraId="78751759" w14:textId="77777777" w:rsidR="00511A7F" w:rsidRDefault="00511A7F" w:rsidP="00511A7F">
      <w:pPr>
        <w:pStyle w:val="NoSpacing"/>
        <w:rPr>
          <w:rFonts w:cs="Times New Roman"/>
          <w:szCs w:val="24"/>
        </w:rPr>
      </w:pPr>
    </w:p>
    <w:p w14:paraId="3F0D9B48" w14:textId="77777777" w:rsidR="00511A7F" w:rsidRDefault="00511A7F" w:rsidP="00511A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Lewis(q.v.).</w:t>
      </w:r>
    </w:p>
    <w:p w14:paraId="080AED01" w14:textId="77777777" w:rsidR="00511A7F" w:rsidRDefault="00511A7F" w:rsidP="00511A7F">
      <w:pPr>
        <w:pStyle w:val="NoSpacing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</w:t>
      </w:r>
      <w:r>
        <w:rPr>
          <w:rFonts w:cs="Times New Roman"/>
          <w:szCs w:val="24"/>
        </w:rPr>
        <w:t xml:space="preserve">et </w:t>
      </w: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p.104)</w:t>
      </w:r>
    </w:p>
    <w:p w14:paraId="2632FCA8" w14:textId="77777777" w:rsidR="00511A7F" w:rsidRDefault="00511A7F" w:rsidP="00511A7F">
      <w:pPr>
        <w:pStyle w:val="NoSpacing"/>
        <w:rPr>
          <w:rFonts w:cs="Times New Roman"/>
          <w:szCs w:val="24"/>
        </w:rPr>
      </w:pPr>
    </w:p>
    <w:p w14:paraId="0D1382D7" w14:textId="77777777" w:rsidR="00511A7F" w:rsidRDefault="00511A7F" w:rsidP="00511A7F">
      <w:pPr>
        <w:pStyle w:val="NoSpacing"/>
        <w:rPr>
          <w:rFonts w:cs="Times New Roman"/>
          <w:szCs w:val="24"/>
        </w:rPr>
      </w:pPr>
    </w:p>
    <w:p w14:paraId="408F225C" w14:textId="77777777" w:rsidR="00511A7F" w:rsidRDefault="00511A7F" w:rsidP="00511A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Aug.1407</w:t>
      </w:r>
      <w:r>
        <w:rPr>
          <w:rFonts w:cs="Times New Roman"/>
          <w:szCs w:val="24"/>
        </w:rPr>
        <w:tab/>
        <w:t>They were licensed to have an oratory.</w:t>
      </w:r>
    </w:p>
    <w:p w14:paraId="4E25FC5C" w14:textId="77777777" w:rsidR="00511A7F" w:rsidRDefault="00511A7F" w:rsidP="00511A7F">
      <w:pPr>
        <w:pStyle w:val="NoSpacing"/>
        <w:ind w:left="144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</w:t>
      </w:r>
      <w:r>
        <w:rPr>
          <w:rFonts w:cs="Times New Roman"/>
          <w:szCs w:val="24"/>
        </w:rPr>
        <w:t xml:space="preserve">et </w:t>
      </w: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p.104)</w:t>
      </w:r>
    </w:p>
    <w:p w14:paraId="224F4691" w14:textId="77777777" w:rsidR="00511A7F" w:rsidRDefault="00511A7F" w:rsidP="00511A7F">
      <w:pPr>
        <w:pStyle w:val="NoSpacing"/>
        <w:rPr>
          <w:rFonts w:cs="Times New Roman"/>
          <w:szCs w:val="24"/>
        </w:rPr>
      </w:pPr>
    </w:p>
    <w:p w14:paraId="5652E6CA" w14:textId="77777777" w:rsidR="00511A7F" w:rsidRDefault="00511A7F" w:rsidP="00511A7F">
      <w:pPr>
        <w:pStyle w:val="NoSpacing"/>
        <w:rPr>
          <w:rFonts w:cs="Times New Roman"/>
          <w:szCs w:val="24"/>
        </w:rPr>
      </w:pPr>
    </w:p>
    <w:p w14:paraId="456CC37A" w14:textId="77777777" w:rsidR="00511A7F" w:rsidRDefault="00511A7F" w:rsidP="00511A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June 2025</w:t>
      </w:r>
    </w:p>
    <w:p w14:paraId="72C0B7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C7E49" w14:textId="77777777" w:rsidR="00511A7F" w:rsidRDefault="00511A7F" w:rsidP="009139A6">
      <w:r>
        <w:separator/>
      </w:r>
    </w:p>
  </w:endnote>
  <w:endnote w:type="continuationSeparator" w:id="0">
    <w:p w14:paraId="50E734DA" w14:textId="77777777" w:rsidR="00511A7F" w:rsidRDefault="00511A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DC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A2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DF0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37B7E" w14:textId="77777777" w:rsidR="00511A7F" w:rsidRDefault="00511A7F" w:rsidP="009139A6">
      <w:r>
        <w:separator/>
      </w:r>
    </w:p>
  </w:footnote>
  <w:footnote w:type="continuationSeparator" w:id="0">
    <w:p w14:paraId="647F15BC" w14:textId="77777777" w:rsidR="00511A7F" w:rsidRDefault="00511A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EEC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C6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35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A7F"/>
    <w:rsid w:val="000666E0"/>
    <w:rsid w:val="000A2E7A"/>
    <w:rsid w:val="000C13B3"/>
    <w:rsid w:val="001307AC"/>
    <w:rsid w:val="00190DFA"/>
    <w:rsid w:val="002510B7"/>
    <w:rsid w:val="00270799"/>
    <w:rsid w:val="002737D5"/>
    <w:rsid w:val="00357E4A"/>
    <w:rsid w:val="00511A7F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860C0"/>
  <w15:chartTrackingRefBased/>
  <w15:docId w15:val="{01470877-3D80-425A-9B99-CABA7705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2025-09-01T14:59:00Z</dcterms:created>
  <dcterms:modified xsi:type="dcterms:W3CDTF">2025-09-01T14:59:00Z</dcterms:modified>
</cp:coreProperties>
</file>