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26124" w14:textId="77777777" w:rsidR="00172E6D" w:rsidRDefault="00172E6D" w:rsidP="00172E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GREVILLE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d.ca.1485)</w:t>
      </w:r>
    </w:p>
    <w:p w14:paraId="1FD5643E" w14:textId="77777777" w:rsidR="00172E6D" w:rsidRDefault="00172E6D" w:rsidP="00172E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587360E9" w14:textId="77777777" w:rsidR="00172E6D" w:rsidRDefault="00172E6D" w:rsidP="00172E6D">
      <w:pPr>
        <w:pStyle w:val="NoSpacing"/>
        <w:rPr>
          <w:rFonts w:cs="Times New Roman"/>
          <w:szCs w:val="24"/>
        </w:rPr>
      </w:pPr>
    </w:p>
    <w:p w14:paraId="5D59A1EF" w14:textId="77777777" w:rsidR="00172E6D" w:rsidRDefault="00172E6D" w:rsidP="00172E6D">
      <w:pPr>
        <w:pStyle w:val="NoSpacing"/>
        <w:rPr>
          <w:rFonts w:cs="Times New Roman"/>
          <w:szCs w:val="24"/>
        </w:rPr>
      </w:pPr>
    </w:p>
    <w:p w14:paraId="52A63F1D" w14:textId="77777777" w:rsidR="00172E6D" w:rsidRDefault="00172E6D" w:rsidP="00172E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Sir John Greville(q.v.)</w:t>
      </w:r>
    </w:p>
    <w:p w14:paraId="4ED02DF3" w14:textId="77777777" w:rsidR="00172E6D" w:rsidRDefault="00172E6D" w:rsidP="00172E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(C.F.R. 1485-1509 p.1)</w:t>
      </w:r>
    </w:p>
    <w:p w14:paraId="237FAB21" w14:textId="77777777" w:rsidR="00172E6D" w:rsidRDefault="00172E6D" w:rsidP="00172E6D">
      <w:pPr>
        <w:pStyle w:val="NoSpacing"/>
        <w:rPr>
          <w:rFonts w:cs="Times New Roman"/>
          <w:szCs w:val="24"/>
        </w:rPr>
      </w:pPr>
    </w:p>
    <w:p w14:paraId="73D4E162" w14:textId="77777777" w:rsidR="00172E6D" w:rsidRDefault="00172E6D" w:rsidP="00172E6D">
      <w:pPr>
        <w:pStyle w:val="NoSpacing"/>
        <w:rPr>
          <w:rFonts w:cs="Times New Roman"/>
          <w:szCs w:val="24"/>
        </w:rPr>
      </w:pPr>
    </w:p>
    <w:p w14:paraId="48D768FB" w14:textId="77777777" w:rsidR="00172E6D" w:rsidRDefault="00172E6D" w:rsidP="00172E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Sep.1485</w:t>
      </w:r>
      <w:r>
        <w:rPr>
          <w:rFonts w:cs="Times New Roman"/>
          <w:szCs w:val="24"/>
        </w:rPr>
        <w:tab/>
        <w:t xml:space="preserve">Writs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Escheators of Gloucestershire and</w:t>
      </w:r>
    </w:p>
    <w:p w14:paraId="0AE3531B" w14:textId="77777777" w:rsidR="00172E6D" w:rsidRDefault="00172E6D" w:rsidP="00172E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the adjacent Welsh March, Warwickshire, Derbyshire, Wiltshire, </w:t>
      </w:r>
    </w:p>
    <w:p w14:paraId="4DF7F831" w14:textId="77777777" w:rsidR="00172E6D" w:rsidRDefault="00172E6D" w:rsidP="00172E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Buckinghamshire, Surrey &amp; Sussex, and Worcestershire and the adjacent</w:t>
      </w:r>
    </w:p>
    <w:p w14:paraId="3CF95148" w14:textId="77777777" w:rsidR="00172E6D" w:rsidRDefault="00172E6D" w:rsidP="00172E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Welsh March.   (ibid.)</w:t>
      </w:r>
    </w:p>
    <w:p w14:paraId="43B01D0F" w14:textId="77777777" w:rsidR="00172E6D" w:rsidRDefault="00172E6D" w:rsidP="00172E6D">
      <w:pPr>
        <w:pStyle w:val="NoSpacing"/>
        <w:rPr>
          <w:rFonts w:cs="Times New Roman"/>
          <w:szCs w:val="24"/>
        </w:rPr>
      </w:pPr>
    </w:p>
    <w:p w14:paraId="5657A37C" w14:textId="77777777" w:rsidR="00172E6D" w:rsidRDefault="00172E6D" w:rsidP="00172E6D">
      <w:pPr>
        <w:pStyle w:val="NoSpacing"/>
        <w:rPr>
          <w:rFonts w:cs="Times New Roman"/>
          <w:szCs w:val="24"/>
        </w:rPr>
      </w:pPr>
    </w:p>
    <w:p w14:paraId="7B27C07B" w14:textId="77777777" w:rsidR="00172E6D" w:rsidRDefault="00172E6D" w:rsidP="00172E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December 2023</w:t>
      </w:r>
    </w:p>
    <w:p w14:paraId="1E30AE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FEAE4" w14:textId="77777777" w:rsidR="00172E6D" w:rsidRDefault="00172E6D" w:rsidP="009139A6">
      <w:r>
        <w:separator/>
      </w:r>
    </w:p>
  </w:endnote>
  <w:endnote w:type="continuationSeparator" w:id="0">
    <w:p w14:paraId="54091911" w14:textId="77777777" w:rsidR="00172E6D" w:rsidRDefault="00172E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2C4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8868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251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BE200" w14:textId="77777777" w:rsidR="00172E6D" w:rsidRDefault="00172E6D" w:rsidP="009139A6">
      <w:r>
        <w:separator/>
      </w:r>
    </w:p>
  </w:footnote>
  <w:footnote w:type="continuationSeparator" w:id="0">
    <w:p w14:paraId="0F028280" w14:textId="77777777" w:rsidR="00172E6D" w:rsidRDefault="00172E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8FF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CAC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D42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6D"/>
    <w:rsid w:val="000666E0"/>
    <w:rsid w:val="00172E6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F458E"/>
  <w15:chartTrackingRefBased/>
  <w15:docId w15:val="{76CC62ED-D839-4AD8-9E57-027DFE39D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2023-12-23T19:06:00Z</dcterms:created>
  <dcterms:modified xsi:type="dcterms:W3CDTF">2023-12-23T19:06:00Z</dcterms:modified>
</cp:coreProperties>
</file>