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BC2A8" w14:textId="77777777" w:rsidR="009D758B" w:rsidRDefault="009D758B" w:rsidP="009D7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Giles GREVILL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4D277D20" w14:textId="77777777" w:rsidR="009D758B" w:rsidRDefault="009D758B" w:rsidP="009D7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7EF80325" w14:textId="77777777" w:rsidR="009D758B" w:rsidRDefault="009D758B" w:rsidP="009D758B">
      <w:pPr>
        <w:pStyle w:val="NoSpacing"/>
        <w:rPr>
          <w:rFonts w:cs="Times New Roman"/>
          <w:szCs w:val="24"/>
        </w:rPr>
      </w:pPr>
    </w:p>
    <w:p w14:paraId="0B9DB06F" w14:textId="77777777" w:rsidR="009D758B" w:rsidRDefault="009D758B" w:rsidP="009D758B">
      <w:pPr>
        <w:pStyle w:val="NoSpacing"/>
        <w:rPr>
          <w:rFonts w:cs="Times New Roman"/>
          <w:szCs w:val="24"/>
        </w:rPr>
      </w:pPr>
    </w:p>
    <w:p w14:paraId="3B864DE5" w14:textId="77777777" w:rsidR="009D758B" w:rsidRDefault="009D758B" w:rsidP="009D7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became apprenticed to Sir William Heriot of London, draper(q.v.).</w:t>
      </w:r>
    </w:p>
    <w:p w14:paraId="2A670D2E" w14:textId="77777777" w:rsidR="009D758B" w:rsidRDefault="009D758B" w:rsidP="009D7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7F9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E716006" w14:textId="77777777" w:rsidR="009D758B" w:rsidRDefault="009D758B" w:rsidP="009D758B">
      <w:pPr>
        <w:pStyle w:val="NoSpacing"/>
        <w:rPr>
          <w:rFonts w:cs="Times New Roman"/>
          <w:szCs w:val="24"/>
        </w:rPr>
      </w:pPr>
    </w:p>
    <w:p w14:paraId="6E7D9680" w14:textId="77777777" w:rsidR="009D758B" w:rsidRDefault="009D758B" w:rsidP="009D758B">
      <w:pPr>
        <w:pStyle w:val="NoSpacing"/>
        <w:rPr>
          <w:rFonts w:cs="Times New Roman"/>
          <w:szCs w:val="24"/>
        </w:rPr>
      </w:pPr>
    </w:p>
    <w:p w14:paraId="6303A1E9" w14:textId="77777777" w:rsidR="009D758B" w:rsidRDefault="009D758B" w:rsidP="009D75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2025</w:t>
      </w:r>
    </w:p>
    <w:p w14:paraId="6F3F99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AB721" w14:textId="77777777" w:rsidR="009D758B" w:rsidRDefault="009D758B" w:rsidP="009139A6">
      <w:r>
        <w:separator/>
      </w:r>
    </w:p>
  </w:endnote>
  <w:endnote w:type="continuationSeparator" w:id="0">
    <w:p w14:paraId="5E3A3EED" w14:textId="77777777" w:rsidR="009D758B" w:rsidRDefault="009D75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33B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BB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547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0DFD86" w14:textId="77777777" w:rsidR="009D758B" w:rsidRDefault="009D758B" w:rsidP="009139A6">
      <w:r>
        <w:separator/>
      </w:r>
    </w:p>
  </w:footnote>
  <w:footnote w:type="continuationSeparator" w:id="0">
    <w:p w14:paraId="3D4CF0B7" w14:textId="77777777" w:rsidR="009D758B" w:rsidRDefault="009D75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FD5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20F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747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8B"/>
    <w:rsid w:val="000666E0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9D758B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116CE"/>
  <w15:chartTrackingRefBased/>
  <w15:docId w15:val="{31C80C12-CD2E-49DC-9186-18D04827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75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2025-01-01T17:37:00Z</dcterms:created>
  <dcterms:modified xsi:type="dcterms:W3CDTF">2025-01-01T17:38:00Z</dcterms:modified>
</cp:coreProperties>
</file>