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895E1" w14:textId="77777777" w:rsidR="00F42BA7" w:rsidRDefault="00F42BA7" w:rsidP="00F42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GREVILL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066A8819" w14:textId="77777777" w:rsidR="00F42BA7" w:rsidRDefault="00F42BA7" w:rsidP="00F42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FF3D2C4" w14:textId="77777777" w:rsidR="00F42BA7" w:rsidRDefault="00F42BA7" w:rsidP="00F42BA7">
      <w:pPr>
        <w:pStyle w:val="NoSpacing"/>
        <w:rPr>
          <w:rFonts w:cs="Times New Roman"/>
          <w:szCs w:val="24"/>
        </w:rPr>
      </w:pPr>
    </w:p>
    <w:p w14:paraId="07E97F13" w14:textId="77777777" w:rsidR="00F42BA7" w:rsidRDefault="00F42BA7" w:rsidP="00F42BA7">
      <w:pPr>
        <w:pStyle w:val="NoSpacing"/>
        <w:rPr>
          <w:rFonts w:cs="Times New Roman"/>
          <w:szCs w:val="24"/>
        </w:rPr>
      </w:pPr>
    </w:p>
    <w:p w14:paraId="23BCB586" w14:textId="77777777" w:rsidR="00F42BA7" w:rsidRDefault="00F42BA7" w:rsidP="00F42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>He became apprenticed to William White of London, draper(q.v.).</w:t>
      </w:r>
    </w:p>
    <w:p w14:paraId="198CA34F" w14:textId="77777777" w:rsidR="00F42BA7" w:rsidRDefault="00F42BA7" w:rsidP="00F42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E1FD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361C812" w14:textId="77777777" w:rsidR="00F42BA7" w:rsidRDefault="00F42BA7" w:rsidP="00F42BA7">
      <w:pPr>
        <w:pStyle w:val="NoSpacing"/>
        <w:rPr>
          <w:rFonts w:cs="Times New Roman"/>
          <w:szCs w:val="24"/>
        </w:rPr>
      </w:pPr>
    </w:p>
    <w:p w14:paraId="19452120" w14:textId="77777777" w:rsidR="00F42BA7" w:rsidRDefault="00F42BA7" w:rsidP="00F42BA7">
      <w:pPr>
        <w:pStyle w:val="NoSpacing"/>
        <w:rPr>
          <w:rFonts w:cs="Times New Roman"/>
          <w:szCs w:val="24"/>
        </w:rPr>
      </w:pPr>
    </w:p>
    <w:p w14:paraId="0C148026" w14:textId="77777777" w:rsidR="00F42BA7" w:rsidRDefault="00F42BA7" w:rsidP="00F42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4B54EF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023C3" w14:textId="77777777" w:rsidR="00F42BA7" w:rsidRDefault="00F42BA7" w:rsidP="009139A6">
      <w:r>
        <w:separator/>
      </w:r>
    </w:p>
  </w:endnote>
  <w:endnote w:type="continuationSeparator" w:id="0">
    <w:p w14:paraId="3BC5802F" w14:textId="77777777" w:rsidR="00F42BA7" w:rsidRDefault="00F42B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D13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706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1F7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54587" w14:textId="77777777" w:rsidR="00F42BA7" w:rsidRDefault="00F42BA7" w:rsidP="009139A6">
      <w:r>
        <w:separator/>
      </w:r>
    </w:p>
  </w:footnote>
  <w:footnote w:type="continuationSeparator" w:id="0">
    <w:p w14:paraId="6EBECBA7" w14:textId="77777777" w:rsidR="00F42BA7" w:rsidRDefault="00F42B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E9B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40D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F6A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A7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BA7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19357"/>
  <w15:chartTrackingRefBased/>
  <w15:docId w15:val="{A6D43E62-B542-4B52-9C7B-E38A7613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2B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2024-07-07T10:54:00Z</dcterms:created>
  <dcterms:modified xsi:type="dcterms:W3CDTF">2024-07-07T10:55:00Z</dcterms:modified>
</cp:coreProperties>
</file>