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CE051" w14:textId="77777777" w:rsidR="00653603" w:rsidRPr="00653603" w:rsidRDefault="00653603" w:rsidP="00653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603">
        <w:rPr>
          <w:rFonts w:ascii="Times New Roman" w:hAnsi="Times New Roman" w:cs="Times New Roman"/>
          <w:sz w:val="24"/>
          <w:szCs w:val="24"/>
          <w:u w:val="single"/>
        </w:rPr>
        <w:t>William GREVES</w:t>
      </w:r>
      <w:r w:rsidRPr="006536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65360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53603">
        <w:rPr>
          <w:rFonts w:ascii="Times New Roman" w:hAnsi="Times New Roman" w:cs="Times New Roman"/>
          <w:sz w:val="24"/>
          <w:szCs w:val="24"/>
        </w:rPr>
        <w:t>fl.1495)</w:t>
      </w:r>
    </w:p>
    <w:p w14:paraId="4DD66AD4" w14:textId="77777777" w:rsidR="00653603" w:rsidRPr="00653603" w:rsidRDefault="00653603" w:rsidP="00653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603">
        <w:rPr>
          <w:rFonts w:ascii="Times New Roman" w:hAnsi="Times New Roman" w:cs="Times New Roman"/>
          <w:sz w:val="24"/>
          <w:szCs w:val="24"/>
        </w:rPr>
        <w:t xml:space="preserve">of Green </w:t>
      </w:r>
      <w:proofErr w:type="spellStart"/>
      <w:r w:rsidRPr="00653603">
        <w:rPr>
          <w:rFonts w:ascii="Times New Roman" w:hAnsi="Times New Roman" w:cs="Times New Roman"/>
          <w:sz w:val="24"/>
          <w:szCs w:val="24"/>
        </w:rPr>
        <w:t>Hamerton</w:t>
      </w:r>
      <w:proofErr w:type="spellEnd"/>
      <w:r w:rsidRPr="00653603">
        <w:rPr>
          <w:rFonts w:ascii="Times New Roman" w:hAnsi="Times New Roman" w:cs="Times New Roman"/>
          <w:sz w:val="24"/>
          <w:szCs w:val="24"/>
        </w:rPr>
        <w:t>.</w:t>
      </w:r>
    </w:p>
    <w:p w14:paraId="35CD13F8" w14:textId="77777777" w:rsidR="00653603" w:rsidRPr="00653603" w:rsidRDefault="00653603" w:rsidP="006536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83D97A" w14:textId="77777777" w:rsidR="00653603" w:rsidRPr="00653603" w:rsidRDefault="00653603" w:rsidP="006536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AE2A1" w14:textId="77777777" w:rsidR="00653603" w:rsidRPr="00653603" w:rsidRDefault="00653603" w:rsidP="00653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603">
        <w:rPr>
          <w:rFonts w:ascii="Times New Roman" w:hAnsi="Times New Roman" w:cs="Times New Roman"/>
          <w:sz w:val="24"/>
          <w:szCs w:val="24"/>
        </w:rPr>
        <w:t>15 Mar.1495</w:t>
      </w:r>
      <w:r w:rsidRPr="00653603"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46151500" w14:textId="77777777" w:rsidR="00653603" w:rsidRPr="00653603" w:rsidRDefault="00653603" w:rsidP="00653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603">
        <w:rPr>
          <w:rFonts w:ascii="Times New Roman" w:hAnsi="Times New Roman" w:cs="Times New Roman"/>
          <w:sz w:val="24"/>
          <w:szCs w:val="24"/>
        </w:rPr>
        <w:tab/>
      </w:r>
      <w:r w:rsidRPr="00653603">
        <w:rPr>
          <w:rFonts w:ascii="Times New Roman" w:hAnsi="Times New Roman" w:cs="Times New Roman"/>
          <w:sz w:val="24"/>
          <w:szCs w:val="24"/>
        </w:rPr>
        <w:tab/>
        <w:t xml:space="preserve">(“The Register of Thomas </w:t>
      </w:r>
      <w:proofErr w:type="spellStart"/>
      <w:r w:rsidRPr="00653603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653603">
        <w:rPr>
          <w:rFonts w:ascii="Times New Roman" w:hAnsi="Times New Roman" w:cs="Times New Roman"/>
          <w:sz w:val="24"/>
          <w:szCs w:val="24"/>
        </w:rPr>
        <w:t xml:space="preserve">, Archbishop of York 1480-1500 </w:t>
      </w:r>
    </w:p>
    <w:p w14:paraId="31D38B06" w14:textId="77777777" w:rsidR="00653603" w:rsidRPr="00653603" w:rsidRDefault="00653603" w:rsidP="0065360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53603">
        <w:rPr>
          <w:rFonts w:ascii="Times New Roman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653603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653603">
        <w:rPr>
          <w:rFonts w:ascii="Times New Roman" w:hAnsi="Times New Roman" w:cs="Times New Roman"/>
          <w:sz w:val="24"/>
          <w:szCs w:val="24"/>
        </w:rPr>
        <w:t xml:space="preserve">, pub. The Canterbury and York Society, 1974, </w:t>
      </w:r>
    </w:p>
    <w:p w14:paraId="1B893FD8" w14:textId="77777777" w:rsidR="00653603" w:rsidRPr="00653603" w:rsidRDefault="00653603" w:rsidP="0065360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53603">
        <w:rPr>
          <w:rFonts w:ascii="Times New Roman" w:hAnsi="Times New Roman" w:cs="Times New Roman"/>
          <w:sz w:val="24"/>
          <w:szCs w:val="24"/>
        </w:rPr>
        <w:t>p.79)</w:t>
      </w:r>
    </w:p>
    <w:p w14:paraId="7B631310" w14:textId="77777777" w:rsidR="00653603" w:rsidRPr="00653603" w:rsidRDefault="00653603" w:rsidP="006536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F4599" w14:textId="77777777" w:rsidR="00653603" w:rsidRPr="00653603" w:rsidRDefault="00653603" w:rsidP="006536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7DD0ED" w14:textId="77777777" w:rsidR="00653603" w:rsidRPr="00653603" w:rsidRDefault="00653603" w:rsidP="006536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603">
        <w:rPr>
          <w:rFonts w:ascii="Times New Roman" w:hAnsi="Times New Roman" w:cs="Times New Roman"/>
          <w:sz w:val="24"/>
          <w:szCs w:val="24"/>
        </w:rPr>
        <w:t>13 May 2021</w:t>
      </w:r>
    </w:p>
    <w:p w14:paraId="62DB3147" w14:textId="77777777" w:rsidR="00BA00AB" w:rsidRPr="0065360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536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32B68" w14:textId="77777777" w:rsidR="00653603" w:rsidRDefault="00653603" w:rsidP="009139A6">
      <w:r>
        <w:separator/>
      </w:r>
    </w:p>
  </w:endnote>
  <w:endnote w:type="continuationSeparator" w:id="0">
    <w:p w14:paraId="3050ACF3" w14:textId="77777777" w:rsidR="00653603" w:rsidRDefault="006536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59E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2AF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697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E5F77" w14:textId="77777777" w:rsidR="00653603" w:rsidRDefault="00653603" w:rsidP="009139A6">
      <w:r>
        <w:separator/>
      </w:r>
    </w:p>
  </w:footnote>
  <w:footnote w:type="continuationSeparator" w:id="0">
    <w:p w14:paraId="28EBBDAD" w14:textId="77777777" w:rsidR="00653603" w:rsidRDefault="006536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893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28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6F9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03"/>
    <w:rsid w:val="000666E0"/>
    <w:rsid w:val="002510B7"/>
    <w:rsid w:val="005C130B"/>
    <w:rsid w:val="0065360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768E0"/>
  <w15:chartTrackingRefBased/>
  <w15:docId w15:val="{40C05833-EF0E-4283-AD50-75F10FD7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2021-08-03T20:27:00Z</dcterms:created>
  <dcterms:modified xsi:type="dcterms:W3CDTF">2021-08-03T20:28:00Z</dcterms:modified>
</cp:coreProperties>
</file>