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57F69" w14:textId="77777777" w:rsidR="00E460CA" w:rsidRDefault="00E460CA" w:rsidP="00E460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GREVES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d.ca.1493)</w:t>
      </w:r>
    </w:p>
    <w:p w14:paraId="4DE58236" w14:textId="77777777" w:rsidR="00E460CA" w:rsidRDefault="00E460CA" w:rsidP="00E460CA">
      <w:pPr>
        <w:pStyle w:val="NoSpacing"/>
        <w:rPr>
          <w:rFonts w:cs="Times New Roman"/>
          <w:szCs w:val="24"/>
        </w:rPr>
      </w:pPr>
    </w:p>
    <w:p w14:paraId="78C12BC1" w14:textId="77777777" w:rsidR="00E460CA" w:rsidRDefault="00E460CA" w:rsidP="00E460CA">
      <w:pPr>
        <w:pStyle w:val="NoSpacing"/>
        <w:rPr>
          <w:rFonts w:cs="Times New Roman"/>
          <w:szCs w:val="24"/>
        </w:rPr>
      </w:pPr>
    </w:p>
    <w:p w14:paraId="25B88420" w14:textId="77777777" w:rsidR="00E460CA" w:rsidRDefault="00E460CA" w:rsidP="00E460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Nov.1493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Kent.</w:t>
      </w:r>
    </w:p>
    <w:p w14:paraId="32B18097" w14:textId="77777777" w:rsidR="00E460CA" w:rsidRDefault="00E460CA" w:rsidP="00E460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p.196)</w:t>
      </w:r>
    </w:p>
    <w:p w14:paraId="5E9EE6D6" w14:textId="77777777" w:rsidR="00E460CA" w:rsidRDefault="00E460CA" w:rsidP="00E460CA">
      <w:pPr>
        <w:pStyle w:val="NoSpacing"/>
        <w:rPr>
          <w:rFonts w:cs="Times New Roman"/>
          <w:szCs w:val="24"/>
        </w:rPr>
      </w:pPr>
    </w:p>
    <w:p w14:paraId="110A929C" w14:textId="77777777" w:rsidR="00E460CA" w:rsidRDefault="00E460CA" w:rsidP="00E460CA">
      <w:pPr>
        <w:pStyle w:val="NoSpacing"/>
        <w:rPr>
          <w:rFonts w:cs="Times New Roman"/>
          <w:szCs w:val="24"/>
        </w:rPr>
      </w:pPr>
    </w:p>
    <w:p w14:paraId="5DA72F9B" w14:textId="77777777" w:rsidR="00E460CA" w:rsidRDefault="00E460CA" w:rsidP="00E460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December 2023</w:t>
      </w:r>
    </w:p>
    <w:p w14:paraId="00B2BE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6C973" w14:textId="77777777" w:rsidR="00E460CA" w:rsidRDefault="00E460CA" w:rsidP="009139A6">
      <w:r>
        <w:separator/>
      </w:r>
    </w:p>
  </w:endnote>
  <w:endnote w:type="continuationSeparator" w:id="0">
    <w:p w14:paraId="4C053366" w14:textId="77777777" w:rsidR="00E460CA" w:rsidRDefault="00E460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E96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A49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195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4D3BC" w14:textId="77777777" w:rsidR="00E460CA" w:rsidRDefault="00E460CA" w:rsidP="009139A6">
      <w:r>
        <w:separator/>
      </w:r>
    </w:p>
  </w:footnote>
  <w:footnote w:type="continuationSeparator" w:id="0">
    <w:p w14:paraId="2B1AD9C2" w14:textId="77777777" w:rsidR="00E460CA" w:rsidRDefault="00E460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C8D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8AC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268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0C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460C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76E51"/>
  <w15:chartTrackingRefBased/>
  <w15:docId w15:val="{2EB66375-40C3-4BB1-8631-5723B191C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2023-12-21T21:07:00Z</dcterms:created>
  <dcterms:modified xsi:type="dcterms:W3CDTF">2023-12-21T21:07:00Z</dcterms:modified>
</cp:coreProperties>
</file>