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3EAE" w14:textId="77777777" w:rsidR="00C06ECC" w:rsidRDefault="00C06ECC" w:rsidP="002F7FD1">
      <w:pPr>
        <w:pStyle w:val="NoSpacing"/>
        <w:rPr>
          <w:rFonts w:cs="Times New Roman"/>
          <w:szCs w:val="24"/>
          <w:u w:val="single"/>
        </w:rPr>
      </w:pPr>
    </w:p>
    <w:p w14:paraId="4D616B87" w14:textId="77777777" w:rsidR="00C06ECC" w:rsidRDefault="00C06ECC" w:rsidP="002F7FD1">
      <w:pPr>
        <w:pStyle w:val="NoSpacing"/>
        <w:rPr>
          <w:rFonts w:cs="Times New Roman"/>
          <w:szCs w:val="24"/>
          <w:u w:val="single"/>
        </w:rPr>
      </w:pPr>
    </w:p>
    <w:p w14:paraId="607F78EE" w14:textId="41289824" w:rsidR="002F7FD1" w:rsidRDefault="002F7FD1" w:rsidP="002F7F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GREVES</w:t>
      </w:r>
      <w:r>
        <w:rPr>
          <w:rFonts w:cs="Times New Roman"/>
          <w:szCs w:val="24"/>
        </w:rPr>
        <w:t xml:space="preserve">       (fl.1488)</w:t>
      </w:r>
    </w:p>
    <w:p w14:paraId="5FC69574" w14:textId="6161C45B" w:rsidR="00474C9C" w:rsidRDefault="00474C9C" w:rsidP="002F7F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127314CB" w14:textId="77777777" w:rsidR="002F7FD1" w:rsidRDefault="002F7FD1" w:rsidP="002F7FD1">
      <w:pPr>
        <w:pStyle w:val="NoSpacing"/>
        <w:rPr>
          <w:rFonts w:cs="Times New Roman"/>
          <w:szCs w:val="24"/>
        </w:rPr>
      </w:pPr>
    </w:p>
    <w:p w14:paraId="3E6CD3E6" w14:textId="5C495E3B" w:rsidR="002F7FD1" w:rsidRDefault="002F7FD1" w:rsidP="002F7F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Nov.1488</w:t>
      </w:r>
      <w:r>
        <w:rPr>
          <w:rFonts w:cs="Times New Roman"/>
          <w:szCs w:val="24"/>
        </w:rPr>
        <w:tab/>
        <w:t>He was presented to the parish church of Barendoun in the diocese of</w:t>
      </w:r>
    </w:p>
    <w:p w14:paraId="6EB20DE8" w14:textId="6BDFA3D4" w:rsidR="002F7FD1" w:rsidRPr="002F7FD1" w:rsidRDefault="002F7FD1" w:rsidP="002F7F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Lincoln.    (C.P.R. 1485-94 p.255)</w:t>
      </w:r>
    </w:p>
    <w:p w14:paraId="743FD4F3" w14:textId="77777777" w:rsidR="002F7FD1" w:rsidRDefault="002F7FD1" w:rsidP="00851299">
      <w:pPr>
        <w:pStyle w:val="NoSpacing"/>
        <w:rPr>
          <w:rFonts w:cs="Times New Roman"/>
          <w:szCs w:val="24"/>
        </w:rPr>
      </w:pPr>
    </w:p>
    <w:p w14:paraId="4141D716" w14:textId="77777777" w:rsidR="002F7FD1" w:rsidRDefault="002F7FD1" w:rsidP="00851299">
      <w:pPr>
        <w:pStyle w:val="NoSpacing"/>
        <w:rPr>
          <w:rFonts w:cs="Times New Roman"/>
          <w:szCs w:val="24"/>
        </w:rPr>
      </w:pPr>
    </w:p>
    <w:p w14:paraId="62AC8B01" w14:textId="06C438BC" w:rsidR="00C06ECC" w:rsidRPr="002F7FD1" w:rsidRDefault="00C06ECC" w:rsidP="008512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2024</w:t>
      </w:r>
    </w:p>
    <w:p w14:paraId="37955628" w14:textId="6C9B0A7C" w:rsidR="00851299" w:rsidRPr="00851299" w:rsidRDefault="00851299" w:rsidP="009139A6">
      <w:pPr>
        <w:pStyle w:val="NoSpacing"/>
        <w:rPr>
          <w:rFonts w:cs="Times New Roman"/>
          <w:szCs w:val="24"/>
        </w:rPr>
      </w:pPr>
    </w:p>
    <w:sectPr w:rsidR="00851299" w:rsidRPr="008512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7CFCC" w14:textId="77777777" w:rsidR="00507921" w:rsidRDefault="00507921" w:rsidP="009139A6">
      <w:r>
        <w:separator/>
      </w:r>
    </w:p>
  </w:endnote>
  <w:endnote w:type="continuationSeparator" w:id="0">
    <w:p w14:paraId="276CF3E9" w14:textId="77777777" w:rsidR="00507921" w:rsidRDefault="005079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DAC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92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74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11E6B" w14:textId="77777777" w:rsidR="00507921" w:rsidRDefault="00507921" w:rsidP="009139A6">
      <w:r>
        <w:separator/>
      </w:r>
    </w:p>
  </w:footnote>
  <w:footnote w:type="continuationSeparator" w:id="0">
    <w:p w14:paraId="04D80319" w14:textId="77777777" w:rsidR="00507921" w:rsidRDefault="005079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DB6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79A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2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21"/>
    <w:rsid w:val="000224E1"/>
    <w:rsid w:val="000666E0"/>
    <w:rsid w:val="002510B7"/>
    <w:rsid w:val="002F7FD1"/>
    <w:rsid w:val="00474C9C"/>
    <w:rsid w:val="00507921"/>
    <w:rsid w:val="005C130B"/>
    <w:rsid w:val="006036F8"/>
    <w:rsid w:val="00826F5C"/>
    <w:rsid w:val="00851299"/>
    <w:rsid w:val="009139A6"/>
    <w:rsid w:val="009448BB"/>
    <w:rsid w:val="00947624"/>
    <w:rsid w:val="00A3176C"/>
    <w:rsid w:val="00AE65F8"/>
    <w:rsid w:val="00BA00AB"/>
    <w:rsid w:val="00C06EC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4368"/>
  <w15:chartTrackingRefBased/>
  <w15:docId w15:val="{8B5D22A8-A70E-4526-A796-66B2988D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2024-01-03T19:33:00Z</dcterms:created>
  <dcterms:modified xsi:type="dcterms:W3CDTF">2024-01-03T20:39:00Z</dcterms:modified>
</cp:coreProperties>
</file>