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C74BC" w14:textId="386D6049" w:rsidR="00BA00AB" w:rsidRDefault="003C51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Sibyl GREVELL</w:t>
      </w:r>
      <w:r>
        <w:rPr>
          <w:rFonts w:cs="Times New Roman"/>
          <w:szCs w:val="24"/>
        </w:rPr>
        <w:t xml:space="preserve">      (d.ca.1425)</w:t>
      </w:r>
    </w:p>
    <w:p w14:paraId="24E3867B" w14:textId="77777777" w:rsidR="003C51F1" w:rsidRDefault="003C51F1" w:rsidP="009139A6">
      <w:pPr>
        <w:pStyle w:val="NoSpacing"/>
        <w:rPr>
          <w:rFonts w:cs="Times New Roman"/>
          <w:szCs w:val="24"/>
        </w:rPr>
      </w:pPr>
    </w:p>
    <w:p w14:paraId="01172E84" w14:textId="77777777" w:rsidR="003C51F1" w:rsidRDefault="003C51F1" w:rsidP="009139A6">
      <w:pPr>
        <w:pStyle w:val="NoSpacing"/>
        <w:rPr>
          <w:rFonts w:cs="Times New Roman"/>
          <w:szCs w:val="24"/>
        </w:rPr>
      </w:pPr>
    </w:p>
    <w:p w14:paraId="12609A1F" w14:textId="797BFEEE" w:rsidR="003C51F1" w:rsidRDefault="003C51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Feb.1425</w:t>
      </w:r>
      <w:r>
        <w:rPr>
          <w:rFonts w:cs="Times New Roman"/>
          <w:szCs w:val="24"/>
        </w:rPr>
        <w:tab/>
        <w:t>Writ of diem clausit extremum to the Escheator of Suffolk.</w:t>
      </w:r>
    </w:p>
    <w:p w14:paraId="22D6C82E" w14:textId="1384A119" w:rsidR="003C51F1" w:rsidRDefault="003C51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p.109)</w:t>
      </w:r>
    </w:p>
    <w:p w14:paraId="41CA074C" w14:textId="77777777" w:rsidR="003C51F1" w:rsidRDefault="003C51F1" w:rsidP="009139A6">
      <w:pPr>
        <w:pStyle w:val="NoSpacing"/>
        <w:rPr>
          <w:rFonts w:cs="Times New Roman"/>
          <w:szCs w:val="24"/>
        </w:rPr>
      </w:pPr>
    </w:p>
    <w:p w14:paraId="13C79553" w14:textId="77777777" w:rsidR="003C51F1" w:rsidRDefault="003C51F1" w:rsidP="009139A6">
      <w:pPr>
        <w:pStyle w:val="NoSpacing"/>
        <w:rPr>
          <w:rFonts w:cs="Times New Roman"/>
          <w:szCs w:val="24"/>
        </w:rPr>
      </w:pPr>
    </w:p>
    <w:p w14:paraId="39812DEC" w14:textId="542FE1F2" w:rsidR="003C51F1" w:rsidRPr="003C51F1" w:rsidRDefault="003C51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2023</w:t>
      </w:r>
    </w:p>
    <w:sectPr w:rsidR="003C51F1" w:rsidRPr="003C51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5E72E" w14:textId="77777777" w:rsidR="003C51F1" w:rsidRDefault="003C51F1" w:rsidP="009139A6">
      <w:r>
        <w:separator/>
      </w:r>
    </w:p>
  </w:endnote>
  <w:endnote w:type="continuationSeparator" w:id="0">
    <w:p w14:paraId="69BCA7C8" w14:textId="77777777" w:rsidR="003C51F1" w:rsidRDefault="003C51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E66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A51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3BC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7330D" w14:textId="77777777" w:rsidR="003C51F1" w:rsidRDefault="003C51F1" w:rsidP="009139A6">
      <w:r>
        <w:separator/>
      </w:r>
    </w:p>
  </w:footnote>
  <w:footnote w:type="continuationSeparator" w:id="0">
    <w:p w14:paraId="5988B258" w14:textId="77777777" w:rsidR="003C51F1" w:rsidRDefault="003C51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1FE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E52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08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F1"/>
    <w:rsid w:val="000666E0"/>
    <w:rsid w:val="002510B7"/>
    <w:rsid w:val="003C51F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BDFD7"/>
  <w15:chartTrackingRefBased/>
  <w15:docId w15:val="{6730EBE6-06ED-4419-A517-8AD85EEC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2023-11-12T21:15:00Z</dcterms:created>
  <dcterms:modified xsi:type="dcterms:W3CDTF">2023-11-12T21:20:00Z</dcterms:modified>
</cp:coreProperties>
</file>