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83D6E" w14:textId="37B893B8" w:rsidR="00BA00AB" w:rsidRDefault="003147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GREVELL</w:t>
      </w:r>
      <w:r>
        <w:rPr>
          <w:rFonts w:ascii="Times New Roman" w:hAnsi="Times New Roman" w:cs="Times New Roman"/>
          <w:sz w:val="24"/>
          <w:szCs w:val="24"/>
        </w:rPr>
        <w:t xml:space="preserve">      (fl.1426)</w:t>
      </w:r>
    </w:p>
    <w:p w14:paraId="3F07CB4B" w14:textId="290EC0BB" w:rsidR="00314778" w:rsidRDefault="003147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04A086" w14:textId="6A8EFF4E" w:rsidR="00314778" w:rsidRDefault="003147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E57D2C" w14:textId="77777777" w:rsidR="0095666D" w:rsidRDefault="0095666D" w:rsidP="00956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Dec.1415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Gloucestershire.   (C.F.R. 1413-22 p.128)</w:t>
      </w:r>
    </w:p>
    <w:p w14:paraId="26AF1C82" w14:textId="40C5596F" w:rsidR="0095666D" w:rsidRDefault="0095666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Nov.1416</w:t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Gloucestershire.</w:t>
      </w:r>
    </w:p>
    <w:p w14:paraId="4888B910" w14:textId="3A53F749" w:rsidR="0095666D" w:rsidRDefault="0095666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1416-22 p.452)</w:t>
      </w:r>
    </w:p>
    <w:p w14:paraId="15ADE572" w14:textId="5E205681" w:rsidR="0095666D" w:rsidRDefault="0095666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on a commission of the peace for Gloucestershire.</w:t>
      </w:r>
      <w:r>
        <w:rPr>
          <w:rFonts w:ascii="Times New Roman" w:hAnsi="Times New Roman" w:cs="Times New Roman"/>
          <w:sz w:val="24"/>
          <w:szCs w:val="24"/>
        </w:rPr>
        <w:t xml:space="preserve">    (ibid.)</w:t>
      </w:r>
    </w:p>
    <w:p w14:paraId="2DA22629" w14:textId="19D29933" w:rsidR="0095666D" w:rsidRDefault="0095666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on a commission of the peace for Gloucestershire.</w:t>
      </w:r>
      <w:r>
        <w:rPr>
          <w:rFonts w:ascii="Times New Roman" w:hAnsi="Times New Roman" w:cs="Times New Roman"/>
          <w:sz w:val="24"/>
          <w:szCs w:val="24"/>
        </w:rPr>
        <w:t xml:space="preserve">    (ibid.)</w:t>
      </w:r>
    </w:p>
    <w:p w14:paraId="636D7BE1" w14:textId="0E22762A" w:rsidR="0095666D" w:rsidRDefault="0095666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on a commission of the peace for Gloucestershire.</w:t>
      </w:r>
      <w:r>
        <w:rPr>
          <w:rFonts w:ascii="Times New Roman" w:hAnsi="Times New Roman" w:cs="Times New Roman"/>
          <w:sz w:val="24"/>
          <w:szCs w:val="24"/>
        </w:rPr>
        <w:t xml:space="preserve">    (ibid.)</w:t>
      </w:r>
    </w:p>
    <w:p w14:paraId="0AE5503F" w14:textId="2447555B" w:rsidR="00314778" w:rsidRDefault="003147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Jan.1426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Gloucestershire.   (C.F.R. 1422-30 p.117)</w:t>
      </w:r>
    </w:p>
    <w:p w14:paraId="5FA23B5B" w14:textId="6DCBEDD8" w:rsidR="00314778" w:rsidRDefault="003147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7064DD" w14:textId="49DA539E" w:rsidR="00314778" w:rsidRDefault="003147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6AC5D" w14:textId="48863C1D" w:rsidR="00314778" w:rsidRDefault="0031477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November 2021</w:t>
      </w:r>
    </w:p>
    <w:p w14:paraId="5923509F" w14:textId="5E57B1C1" w:rsidR="0095666D" w:rsidRPr="00314778" w:rsidRDefault="0095666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2025</w:t>
      </w:r>
    </w:p>
    <w:sectPr w:rsidR="0095666D" w:rsidRPr="003147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89F8D" w14:textId="77777777" w:rsidR="00314778" w:rsidRDefault="00314778" w:rsidP="009139A6">
      <w:r>
        <w:separator/>
      </w:r>
    </w:p>
  </w:endnote>
  <w:endnote w:type="continuationSeparator" w:id="0">
    <w:p w14:paraId="12CEB4A3" w14:textId="77777777" w:rsidR="00314778" w:rsidRDefault="003147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4AB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9F9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C3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97DAD" w14:textId="77777777" w:rsidR="00314778" w:rsidRDefault="00314778" w:rsidP="009139A6">
      <w:r>
        <w:separator/>
      </w:r>
    </w:p>
  </w:footnote>
  <w:footnote w:type="continuationSeparator" w:id="0">
    <w:p w14:paraId="39110CAF" w14:textId="77777777" w:rsidR="00314778" w:rsidRDefault="003147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25D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7E1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B22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78"/>
    <w:rsid w:val="000666E0"/>
    <w:rsid w:val="002510B7"/>
    <w:rsid w:val="00314778"/>
    <w:rsid w:val="005C130B"/>
    <w:rsid w:val="00826F5C"/>
    <w:rsid w:val="009139A6"/>
    <w:rsid w:val="009448BB"/>
    <w:rsid w:val="0095666D"/>
    <w:rsid w:val="00A3176C"/>
    <w:rsid w:val="00AE65F8"/>
    <w:rsid w:val="00BA00AB"/>
    <w:rsid w:val="00CB4ED9"/>
    <w:rsid w:val="00EB3209"/>
    <w:rsid w:val="00F373F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C18E6"/>
  <w15:chartTrackingRefBased/>
  <w15:docId w15:val="{D198524C-D130-4766-9233-72A58B608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2021-11-30T07:54:00Z</dcterms:created>
  <dcterms:modified xsi:type="dcterms:W3CDTF">2025-04-14T12:09:00Z</dcterms:modified>
</cp:coreProperties>
</file>