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202" w:rsidRDefault="001C1202" w:rsidP="001C120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GREVELL</w:t>
      </w:r>
      <w:r>
        <w:rPr>
          <w:rStyle w:val="Hyperlink"/>
          <w:u w:val="none"/>
        </w:rPr>
        <w:t xml:space="preserve">       (fl.1417)</w:t>
      </w:r>
    </w:p>
    <w:p w:rsidR="001C1202" w:rsidRDefault="001C1202" w:rsidP="001C120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1C1202" w:rsidRDefault="001C1202" w:rsidP="001C120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1C1202" w:rsidRDefault="001C1202" w:rsidP="001C120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24 Jun.</w:t>
      </w:r>
      <w:r>
        <w:rPr>
          <w:rStyle w:val="Hyperlink"/>
          <w:u w:val="none"/>
        </w:rPr>
        <w:tab/>
        <w:t>1417</w:t>
      </w:r>
      <w:r>
        <w:rPr>
          <w:rStyle w:val="Hyperlink"/>
          <w:u w:val="none"/>
        </w:rPr>
        <w:tab/>
        <w:t xml:space="preserve">He was one of those to whom Thomas Berkeley, Lord </w:t>
      </w:r>
      <w:proofErr w:type="gramStart"/>
      <w:r>
        <w:rPr>
          <w:rStyle w:val="Hyperlink"/>
          <w:u w:val="none"/>
        </w:rPr>
        <w:t>Berkeley(</w:t>
      </w:r>
      <w:proofErr w:type="gramEnd"/>
      <w:r>
        <w:rPr>
          <w:rStyle w:val="Hyperlink"/>
          <w:u w:val="none"/>
        </w:rPr>
        <w:t xml:space="preserve">q.v.), </w:t>
      </w:r>
    </w:p>
    <w:p w:rsidR="001C1202" w:rsidRDefault="001C1202" w:rsidP="001C120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granted</w:t>
      </w:r>
      <w:proofErr w:type="gramEnd"/>
      <w:r>
        <w:rPr>
          <w:rStyle w:val="Hyperlink"/>
          <w:u w:val="none"/>
        </w:rPr>
        <w:t xml:space="preserve"> lands in  Gloucestershire, Somerset and Wiltshire.</w:t>
      </w:r>
    </w:p>
    <w:p w:rsidR="001C1202" w:rsidRDefault="001C1202" w:rsidP="001C120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ref.C</w:t>
      </w:r>
      <w:proofErr w:type="spellEnd"/>
      <w:r>
        <w:rPr>
          <w:rStyle w:val="Hyperlink"/>
          <w:u w:val="none"/>
        </w:rPr>
        <w:t xml:space="preserve"> 241/223/133)</w:t>
      </w:r>
    </w:p>
    <w:p w:rsidR="001C1202" w:rsidRDefault="001C1202" w:rsidP="001C120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1C1202" w:rsidRDefault="001C1202" w:rsidP="001C120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1C1202" w:rsidRDefault="001C1202" w:rsidP="001C1202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4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202" w:rsidRDefault="001C1202" w:rsidP="00920DE3">
      <w:pPr>
        <w:spacing w:after="0" w:line="240" w:lineRule="auto"/>
      </w:pPr>
      <w:r>
        <w:separator/>
      </w:r>
    </w:p>
  </w:endnote>
  <w:endnote w:type="continuationSeparator" w:id="0">
    <w:p w:rsidR="001C1202" w:rsidRDefault="001C12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202" w:rsidRDefault="001C1202" w:rsidP="00920DE3">
      <w:pPr>
        <w:spacing w:after="0" w:line="240" w:lineRule="auto"/>
      </w:pPr>
      <w:r>
        <w:separator/>
      </w:r>
    </w:p>
  </w:footnote>
  <w:footnote w:type="continuationSeparator" w:id="0">
    <w:p w:rsidR="001C1202" w:rsidRDefault="001C12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202"/>
    <w:rsid w:val="00120749"/>
    <w:rsid w:val="001C120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C120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C120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2015-03-09T22:46:00Z</dcterms:created>
  <dcterms:modified xsi:type="dcterms:W3CDTF">2015-03-09T22:46:00Z</dcterms:modified>
</cp:coreProperties>
</file>