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D50D4" w14:textId="1D964584" w:rsidR="00AE7CB5" w:rsidRDefault="00AE7CB5" w:rsidP="00AE7CB5">
      <w:pPr>
        <w:pStyle w:val="NoSpacing"/>
      </w:pPr>
      <w:r w:rsidRPr="00273EDF">
        <w:rPr>
          <w:noProof/>
          <w:u w:val="single"/>
        </w:rPr>
        <w:t>John</w:t>
      </w:r>
      <w:r>
        <w:rPr>
          <w:u w:val="single"/>
        </w:rPr>
        <w:t xml:space="preserve"> </w:t>
      </w:r>
      <w:r w:rsidRPr="00273EDF">
        <w:rPr>
          <w:noProof/>
          <w:u w:val="single"/>
        </w:rPr>
        <w:t>GREVELL</w:t>
      </w:r>
      <w:r>
        <w:t xml:space="preserve">   </w:t>
      </w:r>
      <w:proofErr w:type="gramStart"/>
      <w:r>
        <w:t xml:space="preserve">   (</w:t>
      </w:r>
      <w:proofErr w:type="gramEnd"/>
      <w:r>
        <w:t>fl.1406-7)</w:t>
      </w:r>
    </w:p>
    <w:p w14:paraId="28F5A1C9" w14:textId="1361F9B8" w:rsidR="00065044" w:rsidRDefault="00065044" w:rsidP="00AE7CB5">
      <w:pPr>
        <w:pStyle w:val="NoSpacing"/>
      </w:pPr>
      <w:r>
        <w:t xml:space="preserve">of </w:t>
      </w:r>
      <w:proofErr w:type="spellStart"/>
      <w:r>
        <w:t>Caumpedon</w:t>
      </w:r>
      <w:proofErr w:type="spellEnd"/>
      <w:r>
        <w:t>.</w:t>
      </w:r>
    </w:p>
    <w:p w14:paraId="31529694" w14:textId="77777777" w:rsidR="00AE7CB5" w:rsidRDefault="00AE7CB5" w:rsidP="00AE7CB5">
      <w:pPr>
        <w:pStyle w:val="NoSpacing"/>
      </w:pPr>
    </w:p>
    <w:p w14:paraId="48678322" w14:textId="550BDA74" w:rsidR="00AE7CB5" w:rsidRDefault="00AE7CB5" w:rsidP="00AE7CB5">
      <w:pPr>
        <w:pStyle w:val="NoSpacing"/>
      </w:pPr>
    </w:p>
    <w:p w14:paraId="1CF0F637" w14:textId="77777777" w:rsidR="00065044" w:rsidRDefault="00065044" w:rsidP="00065044">
      <w:pPr>
        <w:pStyle w:val="NoSpacing"/>
      </w:pPr>
      <w:r>
        <w:t>13 Feb.1405</w:t>
      </w:r>
      <w:r>
        <w:tab/>
        <w:t>He was appointed Sheriff of Gloucestershire.</w:t>
      </w:r>
    </w:p>
    <w:p w14:paraId="42C865AA" w14:textId="7522396F" w:rsidR="00065044" w:rsidRDefault="00065044" w:rsidP="00AE7CB5">
      <w:pPr>
        <w:pStyle w:val="NoSpacing"/>
      </w:pPr>
      <w:r>
        <w:tab/>
      </w:r>
      <w:r>
        <w:tab/>
        <w:t>(C.F.R. 1399-1405 p.271)</w:t>
      </w:r>
    </w:p>
    <w:p w14:paraId="1CB6D572" w14:textId="77777777" w:rsidR="0090570C" w:rsidRDefault="0090570C" w:rsidP="0090570C">
      <w:pPr>
        <w:pStyle w:val="NoSpacing"/>
        <w:ind w:left="1440" w:hanging="1440"/>
      </w:pPr>
      <w:r>
        <w:t>4 Sep.1405</w:t>
      </w:r>
      <w:r>
        <w:tab/>
        <w:t>He was one of this who were commissioned to urgently raise loans to the King from the richest and most sufficient of the lay persons of Gloucestershire for defence against the rebels in Wales and for the army going to Aquitaine.</w:t>
      </w:r>
    </w:p>
    <w:p w14:paraId="3D024FA9" w14:textId="53F23C16" w:rsidR="0090570C" w:rsidRDefault="0090570C" w:rsidP="0090570C">
      <w:pPr>
        <w:pStyle w:val="NoSpacing"/>
        <w:ind w:left="1440" w:hanging="1440"/>
      </w:pPr>
      <w:r>
        <w:tab/>
        <w:t>(C.F.R. 1399-1405 p.319)</w:t>
      </w:r>
    </w:p>
    <w:p w14:paraId="461E8140" w14:textId="77777777" w:rsidR="00AE7CB5" w:rsidRDefault="00AE7CB5" w:rsidP="00AE7CB5">
      <w:pPr>
        <w:pStyle w:val="NoSpacing"/>
      </w:pPr>
      <w:r>
        <w:t>20 Feb.1406</w:t>
      </w:r>
      <w:r>
        <w:tab/>
        <w:t>On a commission of the peace for Gloucestershire.  (C.P.R. 1405-8 pp.491-2)</w:t>
      </w:r>
    </w:p>
    <w:p w14:paraId="1B513C2F" w14:textId="77777777" w:rsidR="00AE7CB5" w:rsidRDefault="00AE7CB5" w:rsidP="00AE7CB5">
      <w:pPr>
        <w:pStyle w:val="NoSpacing"/>
      </w:pPr>
    </w:p>
    <w:p w14:paraId="167E98F0" w14:textId="77777777" w:rsidR="00AE7CB5" w:rsidRDefault="00AE7CB5" w:rsidP="00AE7CB5">
      <w:pPr>
        <w:pStyle w:val="NoSpacing"/>
      </w:pPr>
    </w:p>
    <w:p w14:paraId="11BDFC11" w14:textId="30B5C450" w:rsidR="00AE7CB5" w:rsidRDefault="00AE7CB5" w:rsidP="00AE7CB5">
      <w:pPr>
        <w:pStyle w:val="NoSpacing"/>
      </w:pPr>
      <w:r>
        <w:t>21 May 2014</w:t>
      </w:r>
    </w:p>
    <w:p w14:paraId="4838FAF1" w14:textId="5710D2DD" w:rsidR="00065044" w:rsidRDefault="00065044" w:rsidP="00AE7CB5">
      <w:pPr>
        <w:pStyle w:val="NoSpacing"/>
      </w:pPr>
      <w:r>
        <w:t>19 January 2022</w:t>
      </w:r>
    </w:p>
    <w:p w14:paraId="407BD997" w14:textId="77777777" w:rsidR="00E47068" w:rsidRPr="00C009D8" w:rsidRDefault="00E47068" w:rsidP="00C009D8">
      <w:pPr>
        <w:pStyle w:val="NoSpacing"/>
      </w:pPr>
    </w:p>
    <w:sectPr w:rsidR="00E47068" w:rsidRPr="00C009D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4BF35" w14:textId="77777777" w:rsidR="00AE7CB5" w:rsidRDefault="00AE7CB5" w:rsidP="00920DE3">
      <w:pPr>
        <w:spacing w:after="0" w:line="240" w:lineRule="auto"/>
      </w:pPr>
      <w:r>
        <w:separator/>
      </w:r>
    </w:p>
  </w:endnote>
  <w:endnote w:type="continuationSeparator" w:id="0">
    <w:p w14:paraId="73D40ECD" w14:textId="77777777" w:rsidR="00AE7CB5" w:rsidRDefault="00AE7CB5" w:rsidP="00920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A124A" w14:textId="77777777" w:rsidR="00920DE3" w:rsidRDefault="00920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C7734" w14:textId="77777777" w:rsidR="00C009D8" w:rsidRPr="00C009D8" w:rsidRDefault="00C009D8">
    <w:pPr>
      <w:pStyle w:val="Footer"/>
    </w:pPr>
    <w:r>
      <w:t xml:space="preserve">Copyright </w:t>
    </w:r>
    <w:proofErr w:type="spellStart"/>
    <w:r>
      <w:t>I.</w:t>
    </w:r>
    <w:proofErr w:type="gramStart"/>
    <w:r>
      <w:t>S.Rogers</w:t>
    </w:r>
    <w:proofErr w:type="spellEnd"/>
    <w:proofErr w:type="gramEnd"/>
    <w:r>
      <w:t xml:space="preserve"> 9 August 2013</w:t>
    </w:r>
  </w:p>
  <w:p w14:paraId="2805F084" w14:textId="77777777" w:rsidR="00920DE3" w:rsidRDefault="00920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F639" w14:textId="77777777" w:rsidR="00920DE3" w:rsidRDefault="00920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73F48" w14:textId="77777777" w:rsidR="00AE7CB5" w:rsidRDefault="00AE7CB5" w:rsidP="00920DE3">
      <w:pPr>
        <w:spacing w:after="0" w:line="240" w:lineRule="auto"/>
      </w:pPr>
      <w:r>
        <w:separator/>
      </w:r>
    </w:p>
  </w:footnote>
  <w:footnote w:type="continuationSeparator" w:id="0">
    <w:p w14:paraId="63C9F393" w14:textId="77777777" w:rsidR="00AE7CB5" w:rsidRDefault="00AE7CB5" w:rsidP="00920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7DB8" w14:textId="77777777" w:rsidR="00920DE3" w:rsidRDefault="00920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3664" w14:textId="77777777" w:rsidR="00920DE3" w:rsidRDefault="00920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CD14" w14:textId="77777777" w:rsidR="00920DE3" w:rsidRDefault="00920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CB5"/>
    <w:rsid w:val="00065044"/>
    <w:rsid w:val="00120749"/>
    <w:rsid w:val="00624CAE"/>
    <w:rsid w:val="0090570C"/>
    <w:rsid w:val="00920DE3"/>
    <w:rsid w:val="00AE7CB5"/>
    <w:rsid w:val="00C009D8"/>
    <w:rsid w:val="00CF53C8"/>
    <w:rsid w:val="00E47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E00AB"/>
  <w15:docId w15:val="{62F5E24B-6760-4022-AE07-04430D41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DE3"/>
  </w:style>
  <w:style w:type="paragraph" w:styleId="Footer">
    <w:name w:val="footer"/>
    <w:basedOn w:val="Normal"/>
    <w:link w:val="FooterChar"/>
    <w:uiPriority w:val="99"/>
    <w:unhideWhenUsed/>
    <w:rsid w:val="00920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DE3"/>
  </w:style>
  <w:style w:type="paragraph" w:styleId="BalloonText">
    <w:name w:val="Balloon Text"/>
    <w:basedOn w:val="Normal"/>
    <w:link w:val="BalloonTextChar"/>
    <w:uiPriority w:val="99"/>
    <w:semiHidden/>
    <w:unhideWhenUsed/>
    <w:rsid w:val="00920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DE3"/>
    <w:rPr>
      <w:rFonts w:ascii="Tahoma" w:hAnsi="Tahoma" w:cs="Tahoma"/>
      <w:sz w:val="16"/>
      <w:szCs w:val="16"/>
    </w:rPr>
  </w:style>
  <w:style w:type="paragraph" w:styleId="NoSpacing">
    <w:name w:val="No Spacing"/>
    <w:uiPriority w:val="1"/>
    <w:qFormat/>
    <w:rsid w:val="00C009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Book.dotx</Template>
  <TotalTime>0</TotalTime>
  <Pages>1</Pages>
  <Words>76</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Ian Rogers</cp:lastModifiedBy>
  <cp:revision>3</cp:revision>
  <dcterms:created xsi:type="dcterms:W3CDTF">2014-06-12T19:31:00Z</dcterms:created>
  <dcterms:modified xsi:type="dcterms:W3CDTF">2022-01-19T17:35:00Z</dcterms:modified>
</cp:coreProperties>
</file>