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5E70D" w14:textId="77777777" w:rsidR="00101E56" w:rsidRDefault="00101E56" w:rsidP="00101E56">
      <w:pPr>
        <w:pStyle w:val="NoSpacing"/>
      </w:pPr>
      <w:r>
        <w:rPr>
          <w:u w:val="single"/>
        </w:rPr>
        <w:t>Richard GRETT</w:t>
      </w:r>
      <w:r>
        <w:t xml:space="preserve">       (fl.1483)</w:t>
      </w:r>
    </w:p>
    <w:p w14:paraId="4C8DCB0B" w14:textId="77777777" w:rsidR="00101E56" w:rsidRDefault="00101E56" w:rsidP="00101E56">
      <w:pPr>
        <w:pStyle w:val="NoSpacing"/>
      </w:pPr>
      <w:r>
        <w:t>of Warwick. Fishmonger.</w:t>
      </w:r>
    </w:p>
    <w:p w14:paraId="76B33F6E" w14:textId="77777777" w:rsidR="00101E56" w:rsidRDefault="00101E56" w:rsidP="00101E56">
      <w:pPr>
        <w:pStyle w:val="NoSpacing"/>
      </w:pPr>
    </w:p>
    <w:p w14:paraId="55956861" w14:textId="77777777" w:rsidR="00101E56" w:rsidRDefault="00101E56" w:rsidP="00101E56">
      <w:pPr>
        <w:pStyle w:val="NoSpacing"/>
      </w:pPr>
    </w:p>
    <w:p w14:paraId="5FD2302C" w14:textId="77777777" w:rsidR="00101E56" w:rsidRDefault="00101E56" w:rsidP="00101E56">
      <w:pPr>
        <w:pStyle w:val="NoSpacing"/>
      </w:pPr>
      <w:r>
        <w:tab/>
        <w:t>1483</w:t>
      </w:r>
      <w:r>
        <w:tab/>
        <w:t>Thomas Deye(q.v.) brought a plaint of debt against him, John Baunde</w:t>
      </w:r>
    </w:p>
    <w:p w14:paraId="1D8EE725" w14:textId="77777777" w:rsidR="00101E56" w:rsidRDefault="00101E56" w:rsidP="00101E56">
      <w:pPr>
        <w:pStyle w:val="NoSpacing"/>
      </w:pPr>
      <w:r>
        <w:tab/>
      </w:r>
      <w:r>
        <w:tab/>
        <w:t>of London, gentleman(q.v.), Henry Baker of Coleshill,</w:t>
      </w:r>
    </w:p>
    <w:p w14:paraId="0E464425" w14:textId="77777777" w:rsidR="00101E56" w:rsidRDefault="00101E56" w:rsidP="00101E56">
      <w:pPr>
        <w:pStyle w:val="NoSpacing"/>
      </w:pPr>
      <w:r>
        <w:tab/>
      </w:r>
      <w:r>
        <w:tab/>
        <w:t>Warwickshire(q.v.), John Peres, junior, of Warwick(q.v.) and William</w:t>
      </w:r>
    </w:p>
    <w:p w14:paraId="38B100C8" w14:textId="77777777" w:rsidR="00101E56" w:rsidRDefault="00101E56" w:rsidP="00101E56">
      <w:pPr>
        <w:pStyle w:val="NoSpacing"/>
      </w:pPr>
      <w:r>
        <w:tab/>
      </w:r>
      <w:r>
        <w:tab/>
        <w:t>Chappell of London, fuller(q.v.).</w:t>
      </w:r>
    </w:p>
    <w:p w14:paraId="7977BB1D" w14:textId="77777777" w:rsidR="00101E56" w:rsidRDefault="00101E56" w:rsidP="00101E56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1524C2A" w14:textId="77777777" w:rsidR="00101E56" w:rsidRDefault="00101E56" w:rsidP="00101E56">
      <w:pPr>
        <w:pStyle w:val="NoSpacing"/>
      </w:pPr>
    </w:p>
    <w:p w14:paraId="4D4087DA" w14:textId="77777777" w:rsidR="00101E56" w:rsidRDefault="00101E56" w:rsidP="00101E56">
      <w:pPr>
        <w:pStyle w:val="NoSpacing"/>
      </w:pPr>
    </w:p>
    <w:p w14:paraId="3FA8908F" w14:textId="77777777" w:rsidR="00101E56" w:rsidRDefault="00101E56" w:rsidP="00101E56">
      <w:pPr>
        <w:pStyle w:val="NoSpacing"/>
      </w:pPr>
      <w:r>
        <w:t>22 December 2019</w:t>
      </w:r>
    </w:p>
    <w:p w14:paraId="7C9EDC16" w14:textId="77777777" w:rsidR="006B2F86" w:rsidRPr="00E71FC3" w:rsidRDefault="00101E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0AE60" w14:textId="77777777" w:rsidR="00101E56" w:rsidRDefault="00101E56" w:rsidP="00E71FC3">
      <w:pPr>
        <w:spacing w:after="0" w:line="240" w:lineRule="auto"/>
      </w:pPr>
      <w:r>
        <w:separator/>
      </w:r>
    </w:p>
  </w:endnote>
  <w:endnote w:type="continuationSeparator" w:id="0">
    <w:p w14:paraId="457E4595" w14:textId="77777777" w:rsidR="00101E56" w:rsidRDefault="00101E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0A0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E3B30" w14:textId="77777777" w:rsidR="00101E56" w:rsidRDefault="00101E56" w:rsidP="00E71FC3">
      <w:pPr>
        <w:spacing w:after="0" w:line="240" w:lineRule="auto"/>
      </w:pPr>
      <w:r>
        <w:separator/>
      </w:r>
    </w:p>
  </w:footnote>
  <w:footnote w:type="continuationSeparator" w:id="0">
    <w:p w14:paraId="0B2D01B5" w14:textId="77777777" w:rsidR="00101E56" w:rsidRDefault="00101E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56"/>
    <w:rsid w:val="00101E5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34F2"/>
  <w15:chartTrackingRefBased/>
  <w15:docId w15:val="{FF97B2DB-FC58-4523-8F39-5EDBE64C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01E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2020-01-22T21:44:00Z</dcterms:created>
  <dcterms:modified xsi:type="dcterms:W3CDTF">2020-01-22T21:44:00Z</dcterms:modified>
</cp:coreProperties>
</file>