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49683" w14:textId="77777777" w:rsidR="00E87DFB" w:rsidRDefault="00E87DFB" w:rsidP="00E87D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GRETHAM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05F16CE" w14:textId="77777777" w:rsidR="00E87DFB" w:rsidRDefault="00E87DFB" w:rsidP="00E87D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AFA8FF0" w14:textId="77777777" w:rsidR="00E87DFB" w:rsidRDefault="00E87DFB" w:rsidP="00E87D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970BF61" w14:textId="77777777" w:rsidR="00E87DFB" w:rsidRDefault="00E87DFB" w:rsidP="00E87D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56ADA3C" w14:textId="77777777" w:rsidR="00E87DFB" w:rsidRDefault="00E87DFB" w:rsidP="00E87D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0F42FC27" w14:textId="77777777" w:rsidR="00E87DFB" w:rsidRDefault="00E87DFB" w:rsidP="00E87D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17D01B2B" w14:textId="77777777" w:rsidR="00E87DFB" w:rsidRPr="00065994" w:rsidRDefault="00E87DFB" w:rsidP="00E87DF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5AF0089" w14:textId="77777777" w:rsidR="00E87DFB" w:rsidRDefault="00E87DFB" w:rsidP="00E87DF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5B45F49" w14:textId="77777777" w:rsidR="00E87DFB" w:rsidRDefault="00E87DFB" w:rsidP="00E87D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B8535B" w14:textId="77777777" w:rsidR="00E87DFB" w:rsidRDefault="00E87DFB" w:rsidP="00E87D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6289BF" w14:textId="77777777" w:rsidR="00E87DFB" w:rsidRDefault="00E87DFB" w:rsidP="00E87D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October 2024</w:t>
      </w:r>
    </w:p>
    <w:p w14:paraId="04661B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9658A" w14:textId="77777777" w:rsidR="00E87DFB" w:rsidRDefault="00E87DFB" w:rsidP="009139A6">
      <w:r>
        <w:separator/>
      </w:r>
    </w:p>
  </w:endnote>
  <w:endnote w:type="continuationSeparator" w:id="0">
    <w:p w14:paraId="11A36160" w14:textId="77777777" w:rsidR="00E87DFB" w:rsidRDefault="00E87D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365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EC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3B5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7576F" w14:textId="77777777" w:rsidR="00E87DFB" w:rsidRDefault="00E87DFB" w:rsidP="009139A6">
      <w:r>
        <w:separator/>
      </w:r>
    </w:p>
  </w:footnote>
  <w:footnote w:type="continuationSeparator" w:id="0">
    <w:p w14:paraId="440BDF9E" w14:textId="77777777" w:rsidR="00E87DFB" w:rsidRDefault="00E87D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E51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E5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F86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DFB"/>
    <w:rsid w:val="000666E0"/>
    <w:rsid w:val="00160E9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87DF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7F2CF"/>
  <w15:chartTrackingRefBased/>
  <w15:docId w15:val="{5B146514-F7DE-465E-B813-673610DEC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2025-02-10T15:49:00Z</dcterms:created>
  <dcterms:modified xsi:type="dcterms:W3CDTF">2025-02-10T15:50:00Z</dcterms:modified>
</cp:coreProperties>
</file>