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72DA8" w14:textId="77777777" w:rsidR="00C7689C" w:rsidRDefault="00C7689C" w:rsidP="00C7689C">
      <w:pPr>
        <w:pStyle w:val="NoSpacing"/>
      </w:pPr>
      <w:r>
        <w:rPr>
          <w:u w:val="single"/>
        </w:rPr>
        <w:t>John GRETHAM</w:t>
      </w:r>
      <w:r>
        <w:t xml:space="preserve">     </w:t>
      </w:r>
      <w:proofErr w:type="gramStart"/>
      <w:r>
        <w:t xml:space="preserve">   (</w:t>
      </w:r>
      <w:proofErr w:type="gramEnd"/>
      <w:r>
        <w:t>fl.1406)</w:t>
      </w:r>
    </w:p>
    <w:p w14:paraId="016F7B60" w14:textId="77777777" w:rsidR="00C7689C" w:rsidRDefault="00C7689C" w:rsidP="00C7689C">
      <w:pPr>
        <w:pStyle w:val="NoSpacing"/>
      </w:pPr>
      <w:r>
        <w:t>He had the first tonsure.</w:t>
      </w:r>
    </w:p>
    <w:p w14:paraId="2CDCB05F" w14:textId="77777777" w:rsidR="00C7689C" w:rsidRDefault="00C7689C" w:rsidP="00C7689C">
      <w:pPr>
        <w:pStyle w:val="NoSpacing"/>
      </w:pPr>
    </w:p>
    <w:p w14:paraId="29670395" w14:textId="77777777" w:rsidR="00C7689C" w:rsidRDefault="00C7689C" w:rsidP="00C7689C">
      <w:pPr>
        <w:pStyle w:val="NoSpacing"/>
      </w:pPr>
    </w:p>
    <w:p w14:paraId="70012CA7" w14:textId="77777777" w:rsidR="00C7689C" w:rsidRDefault="00C7689C" w:rsidP="00C7689C">
      <w:pPr>
        <w:pStyle w:val="NoSpacing"/>
      </w:pPr>
      <w:r>
        <w:t>20 Jul.</w:t>
      </w:r>
      <w:r>
        <w:tab/>
        <w:t>1406</w:t>
      </w:r>
      <w:r>
        <w:tab/>
        <w:t>He was granted letters dimissory to all orders.</w:t>
      </w:r>
    </w:p>
    <w:p w14:paraId="781AE9BB" w14:textId="77777777" w:rsidR="00C7689C" w:rsidRPr="00E7711B" w:rsidRDefault="00C7689C" w:rsidP="00C7689C">
      <w:pPr>
        <w:pStyle w:val="NoSpacing"/>
      </w:pPr>
      <w:r>
        <w:tab/>
      </w:r>
      <w:r>
        <w:tab/>
      </w:r>
      <w:r w:rsidRPr="00E7711B">
        <w:t xml:space="preserve">(“The Register of Bishop Philip </w:t>
      </w:r>
      <w:proofErr w:type="spellStart"/>
      <w:r w:rsidRPr="00E7711B">
        <w:t>Repingdon</w:t>
      </w:r>
      <w:proofErr w:type="spellEnd"/>
      <w:r w:rsidRPr="00E7711B">
        <w:t xml:space="preserve"> 1405-1419 ed. Margaret </w:t>
      </w:r>
    </w:p>
    <w:p w14:paraId="3B85921C" w14:textId="77777777" w:rsidR="00C7689C" w:rsidRDefault="00C7689C" w:rsidP="00C7689C">
      <w:pPr>
        <w:pStyle w:val="NoSpacing"/>
        <w:ind w:left="720" w:firstLine="720"/>
      </w:pPr>
      <w:r w:rsidRPr="00E7711B">
        <w:t>Archer, pub. Lincoln Record Society 1962 vol.1 p.</w:t>
      </w:r>
      <w:r>
        <w:t>75)</w:t>
      </w:r>
    </w:p>
    <w:p w14:paraId="0E431AA9" w14:textId="77777777" w:rsidR="00C7689C" w:rsidRDefault="00C7689C" w:rsidP="00C7689C">
      <w:pPr>
        <w:pStyle w:val="NoSpacing"/>
      </w:pPr>
    </w:p>
    <w:p w14:paraId="3F627ABE" w14:textId="77777777" w:rsidR="00C7689C" w:rsidRDefault="00C7689C" w:rsidP="00C7689C">
      <w:pPr>
        <w:pStyle w:val="NoSpacing"/>
      </w:pPr>
    </w:p>
    <w:p w14:paraId="400BB173" w14:textId="77777777" w:rsidR="00C7689C" w:rsidRDefault="00C7689C" w:rsidP="00C7689C">
      <w:pPr>
        <w:pStyle w:val="NoSpacing"/>
      </w:pPr>
      <w:r>
        <w:t>26 October 2024</w:t>
      </w:r>
    </w:p>
    <w:p w14:paraId="4A6C95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FB884" w14:textId="77777777" w:rsidR="00C7689C" w:rsidRDefault="00C7689C" w:rsidP="009139A6">
      <w:r>
        <w:separator/>
      </w:r>
    </w:p>
  </w:endnote>
  <w:endnote w:type="continuationSeparator" w:id="0">
    <w:p w14:paraId="7D855BF8" w14:textId="77777777" w:rsidR="00C7689C" w:rsidRDefault="00C768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64A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67F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3A8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4F1A" w14:textId="77777777" w:rsidR="00C7689C" w:rsidRDefault="00C7689C" w:rsidP="009139A6">
      <w:r>
        <w:separator/>
      </w:r>
    </w:p>
  </w:footnote>
  <w:footnote w:type="continuationSeparator" w:id="0">
    <w:p w14:paraId="69891A8B" w14:textId="77777777" w:rsidR="00C7689C" w:rsidRDefault="00C768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51A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EB3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9C2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9C"/>
    <w:rsid w:val="000666E0"/>
    <w:rsid w:val="002510B7"/>
    <w:rsid w:val="00270799"/>
    <w:rsid w:val="0049476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7689C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C56E"/>
  <w15:chartTrackingRefBased/>
  <w15:docId w15:val="{A48AC7A9-5FCA-4FC8-A10D-FBBE0F8D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2024-10-31T11:58:00Z</dcterms:created>
  <dcterms:modified xsi:type="dcterms:W3CDTF">2024-10-31T11:58:00Z</dcterms:modified>
</cp:coreProperties>
</file>