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108" w:rsidRDefault="00021108" w:rsidP="00021108">
      <w:pPr>
        <w:pStyle w:val="NoSpacing"/>
      </w:pPr>
      <w:r>
        <w:rPr>
          <w:u w:val="single"/>
        </w:rPr>
        <w:t>William GRETEHAM</w:t>
      </w:r>
      <w:r>
        <w:t xml:space="preserve">    </w:t>
      </w:r>
      <w:proofErr w:type="gramStart"/>
      <w:r>
        <w:t xml:space="preserve">   (</w:t>
      </w:r>
      <w:proofErr w:type="gramEnd"/>
      <w:r>
        <w:t>fl.1440)</w:t>
      </w:r>
    </w:p>
    <w:p w:rsidR="00021108" w:rsidRDefault="00021108" w:rsidP="00021108">
      <w:pPr>
        <w:pStyle w:val="NoSpacing"/>
      </w:pPr>
    </w:p>
    <w:p w:rsidR="00021108" w:rsidRDefault="00021108" w:rsidP="00021108">
      <w:pPr>
        <w:pStyle w:val="NoSpacing"/>
      </w:pPr>
    </w:p>
    <w:p w:rsidR="00021108" w:rsidRDefault="00021108" w:rsidP="00021108">
      <w:pPr>
        <w:pStyle w:val="NoSpacing"/>
      </w:pPr>
      <w:r>
        <w:t>13 Apr.1440</w:t>
      </w:r>
      <w:r>
        <w:tab/>
        <w:t>He was a juror on the inquisition post mortem held in Ware, Hertfordshire,</w:t>
      </w:r>
    </w:p>
    <w:p w:rsidR="00021108" w:rsidRDefault="00021108" w:rsidP="00021108">
      <w:pPr>
        <w:pStyle w:val="NoSpacing"/>
      </w:pPr>
      <w:r>
        <w:tab/>
      </w:r>
      <w:r>
        <w:tab/>
        <w:t xml:space="preserve">into land of the late Beatrice </w:t>
      </w:r>
      <w:proofErr w:type="spellStart"/>
      <w:r>
        <w:t>FitzAlan</w:t>
      </w:r>
      <w:proofErr w:type="spellEnd"/>
      <w:r>
        <w:t>, Countess of Arundel(q.v.).</w:t>
      </w:r>
    </w:p>
    <w:p w:rsidR="00021108" w:rsidRDefault="00021108" w:rsidP="0002110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25-370)</w:t>
      </w:r>
    </w:p>
    <w:p w:rsidR="00460FCF" w:rsidRDefault="00460FCF" w:rsidP="00460FCF">
      <w:pPr>
        <w:pStyle w:val="NoSpacing"/>
      </w:pPr>
      <w:r>
        <w:t>24 May1440</w:t>
      </w:r>
      <w:r>
        <w:tab/>
        <w:t>He was a juror on the inquisition post mortem held in Ware, Hertfordshire,</w:t>
      </w:r>
    </w:p>
    <w:p w:rsidR="00460FCF" w:rsidRDefault="00460FCF" w:rsidP="00460FCF">
      <w:pPr>
        <w:pStyle w:val="NoSpacing"/>
      </w:pPr>
      <w:r>
        <w:tab/>
      </w:r>
      <w:r>
        <w:tab/>
        <w:t>into lands held by the late Elizabeth Percy(q.v.).</w:t>
      </w:r>
    </w:p>
    <w:p w:rsidR="00460FCF" w:rsidRDefault="00460FCF" w:rsidP="00460FC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25-398)</w:t>
      </w:r>
    </w:p>
    <w:p w:rsidR="00021108" w:rsidRDefault="00021108" w:rsidP="00021108">
      <w:pPr>
        <w:pStyle w:val="NoSpacing"/>
      </w:pPr>
    </w:p>
    <w:p w:rsidR="00021108" w:rsidRDefault="00021108" w:rsidP="00021108">
      <w:pPr>
        <w:pStyle w:val="NoSpacing"/>
      </w:pPr>
    </w:p>
    <w:p w:rsidR="006B2F86" w:rsidRDefault="00021108" w:rsidP="00021108">
      <w:pPr>
        <w:pStyle w:val="NoSpacing"/>
      </w:pPr>
      <w:r>
        <w:t>3 July 2016</w:t>
      </w:r>
    </w:p>
    <w:p w:rsidR="00460FCF" w:rsidRPr="00021108" w:rsidRDefault="00460FCF" w:rsidP="00021108">
      <w:pPr>
        <w:pStyle w:val="NoSpacing"/>
      </w:pPr>
      <w:r>
        <w:t>20 April 2017</w:t>
      </w:r>
      <w:bookmarkStart w:id="0" w:name="_GoBack"/>
      <w:bookmarkEnd w:id="0"/>
    </w:p>
    <w:sectPr w:rsidR="00460FCF" w:rsidRPr="000211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108" w:rsidRDefault="00021108" w:rsidP="00E71FC3">
      <w:pPr>
        <w:spacing w:after="0" w:line="240" w:lineRule="auto"/>
      </w:pPr>
      <w:r>
        <w:separator/>
      </w:r>
    </w:p>
  </w:endnote>
  <w:endnote w:type="continuationSeparator" w:id="0">
    <w:p w:rsidR="00021108" w:rsidRDefault="000211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108" w:rsidRDefault="00021108" w:rsidP="00E71FC3">
      <w:pPr>
        <w:spacing w:after="0" w:line="240" w:lineRule="auto"/>
      </w:pPr>
      <w:r>
        <w:separator/>
      </w:r>
    </w:p>
  </w:footnote>
  <w:footnote w:type="continuationSeparator" w:id="0">
    <w:p w:rsidR="00021108" w:rsidRDefault="000211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108"/>
    <w:rsid w:val="00021108"/>
    <w:rsid w:val="001A7C09"/>
    <w:rsid w:val="00460FC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4FFF0"/>
  <w15:chartTrackingRefBased/>
  <w15:docId w15:val="{2A42DAE7-49AB-4845-A924-48E0E3D8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1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2016-07-03T19:43:00Z</dcterms:created>
  <dcterms:modified xsi:type="dcterms:W3CDTF">2017-04-20T08:26:00Z</dcterms:modified>
</cp:coreProperties>
</file>