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C38290" w14:textId="77777777" w:rsidR="004D25C2" w:rsidRDefault="004D25C2" w:rsidP="004D25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GRETEHAM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4674CED1" w14:textId="77777777" w:rsidR="004D25C2" w:rsidRDefault="004D25C2" w:rsidP="004D25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0A2EEF30" w14:textId="77777777" w:rsidR="004D25C2" w:rsidRDefault="004D25C2" w:rsidP="004D25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9AADF3" w14:textId="77777777" w:rsidR="004D25C2" w:rsidRDefault="004D25C2" w:rsidP="004D25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100EE1" w14:textId="77777777" w:rsidR="004D25C2" w:rsidRDefault="004D25C2" w:rsidP="004D25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Nov.1477</w:t>
      </w:r>
      <w:r>
        <w:rPr>
          <w:rFonts w:ascii="Times New Roman" w:hAnsi="Times New Roman" w:cs="Times New Roman"/>
          <w:sz w:val="24"/>
          <w:szCs w:val="24"/>
        </w:rPr>
        <w:tab/>
        <w:t>Robert Olney of London, draper(q.v.), gave his goods and chattels to him,</w:t>
      </w:r>
    </w:p>
    <w:p w14:paraId="3517B225" w14:textId="77777777" w:rsidR="004D25C2" w:rsidRDefault="004D25C2" w:rsidP="004D25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Sampson, clerk(q.v.),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Sergeaunt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Pershore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919F833" w14:textId="77777777" w:rsidR="004D25C2" w:rsidRDefault="004D25C2" w:rsidP="004D25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Worcestershire(q.v.).   (C.C.R. 1476-85 p.82)</w:t>
      </w:r>
    </w:p>
    <w:p w14:paraId="2453B6AA" w14:textId="77777777" w:rsidR="004D25C2" w:rsidRDefault="004D25C2" w:rsidP="004D25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934E15" w14:textId="77777777" w:rsidR="004D25C2" w:rsidRDefault="004D25C2" w:rsidP="004D25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27498E" w14:textId="77777777" w:rsidR="004D25C2" w:rsidRDefault="004D25C2" w:rsidP="004D25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2021</w:t>
      </w:r>
    </w:p>
    <w:p w14:paraId="374861E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FB34B1" w14:textId="77777777" w:rsidR="004D25C2" w:rsidRDefault="004D25C2" w:rsidP="009139A6">
      <w:r>
        <w:separator/>
      </w:r>
    </w:p>
  </w:endnote>
  <w:endnote w:type="continuationSeparator" w:id="0">
    <w:p w14:paraId="50DF3435" w14:textId="77777777" w:rsidR="004D25C2" w:rsidRDefault="004D25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0830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E592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E2B4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E1E9FC" w14:textId="77777777" w:rsidR="004D25C2" w:rsidRDefault="004D25C2" w:rsidP="009139A6">
      <w:r>
        <w:separator/>
      </w:r>
    </w:p>
  </w:footnote>
  <w:footnote w:type="continuationSeparator" w:id="0">
    <w:p w14:paraId="3198C609" w14:textId="77777777" w:rsidR="004D25C2" w:rsidRDefault="004D25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2189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61F6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54A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5C2"/>
    <w:rsid w:val="000666E0"/>
    <w:rsid w:val="002510B7"/>
    <w:rsid w:val="004D25C2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1A8A8"/>
  <w15:chartTrackingRefBased/>
  <w15:docId w15:val="{71D44521-CAD3-46E7-81E1-DC977FDA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2021-03-01T22:06:00Z</dcterms:created>
  <dcterms:modified xsi:type="dcterms:W3CDTF">2021-03-01T22:07:00Z</dcterms:modified>
</cp:coreProperties>
</file>