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6FD7" w14:textId="77777777" w:rsidR="009D5E4B" w:rsidRDefault="009D5E4B" w:rsidP="009D5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GRETE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5566E03" w14:textId="77777777" w:rsidR="009D5E4B" w:rsidRDefault="009D5E4B" w:rsidP="009D5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Leighton Buzzard, Bedfordshire. Glover.</w:t>
      </w:r>
    </w:p>
    <w:p w14:paraId="7FC739EF" w14:textId="77777777" w:rsidR="009D5E4B" w:rsidRDefault="009D5E4B" w:rsidP="009D5E4B">
      <w:pPr>
        <w:pStyle w:val="NoSpacing"/>
        <w:rPr>
          <w:rFonts w:cs="Times New Roman"/>
          <w:szCs w:val="24"/>
        </w:rPr>
      </w:pPr>
    </w:p>
    <w:p w14:paraId="190685A8" w14:textId="77777777" w:rsidR="009D5E4B" w:rsidRDefault="009D5E4B" w:rsidP="009D5E4B">
      <w:pPr>
        <w:pStyle w:val="NoSpacing"/>
        <w:rPr>
          <w:rFonts w:cs="Times New Roman"/>
          <w:szCs w:val="24"/>
        </w:rPr>
      </w:pPr>
    </w:p>
    <w:p w14:paraId="2A422D03" w14:textId="77777777" w:rsidR="009D5E4B" w:rsidRDefault="009D5E4B" w:rsidP="009D5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Roger Paget(q.v.) brought a plaint of debt against him and four others.</w:t>
      </w:r>
    </w:p>
    <w:p w14:paraId="47C5A1A8" w14:textId="77777777" w:rsidR="009D5E4B" w:rsidRDefault="009D5E4B" w:rsidP="009D5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3D79482" w14:textId="77777777" w:rsidR="009D5E4B" w:rsidRDefault="009D5E4B" w:rsidP="009D5E4B">
      <w:pPr>
        <w:pStyle w:val="NoSpacing"/>
        <w:rPr>
          <w:rFonts w:cs="Times New Roman"/>
          <w:szCs w:val="24"/>
        </w:rPr>
      </w:pPr>
    </w:p>
    <w:p w14:paraId="0068F6FA" w14:textId="77777777" w:rsidR="009D5E4B" w:rsidRDefault="009D5E4B" w:rsidP="009D5E4B">
      <w:pPr>
        <w:pStyle w:val="NoSpacing"/>
        <w:rPr>
          <w:rFonts w:cs="Times New Roman"/>
          <w:szCs w:val="24"/>
        </w:rPr>
      </w:pPr>
    </w:p>
    <w:p w14:paraId="55D78DB1" w14:textId="77777777" w:rsidR="009D5E4B" w:rsidRDefault="009D5E4B" w:rsidP="009D5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September 2022</w:t>
      </w:r>
    </w:p>
    <w:p w14:paraId="2DBCFC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31F08" w14:textId="77777777" w:rsidR="009D5E4B" w:rsidRDefault="009D5E4B" w:rsidP="009139A6">
      <w:r>
        <w:separator/>
      </w:r>
    </w:p>
  </w:endnote>
  <w:endnote w:type="continuationSeparator" w:id="0">
    <w:p w14:paraId="7F536347" w14:textId="77777777" w:rsidR="009D5E4B" w:rsidRDefault="009D5E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66D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88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84C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0820F" w14:textId="77777777" w:rsidR="009D5E4B" w:rsidRDefault="009D5E4B" w:rsidP="009139A6">
      <w:r>
        <w:separator/>
      </w:r>
    </w:p>
  </w:footnote>
  <w:footnote w:type="continuationSeparator" w:id="0">
    <w:p w14:paraId="384BEC44" w14:textId="77777777" w:rsidR="009D5E4B" w:rsidRDefault="009D5E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E3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08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71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4B"/>
    <w:rsid w:val="000666E0"/>
    <w:rsid w:val="002510B7"/>
    <w:rsid w:val="005C130B"/>
    <w:rsid w:val="00826F5C"/>
    <w:rsid w:val="009139A6"/>
    <w:rsid w:val="009448BB"/>
    <w:rsid w:val="00947624"/>
    <w:rsid w:val="009D5E4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3A1E"/>
  <w15:chartTrackingRefBased/>
  <w15:docId w15:val="{EDDDAE72-456C-4E9B-8BCF-2135CD3F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D5E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2022-11-17T21:27:00Z</dcterms:created>
  <dcterms:modified xsi:type="dcterms:W3CDTF">2022-11-17T21:28:00Z</dcterms:modified>
</cp:coreProperties>
</file>