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347DF" w14:textId="77777777" w:rsidR="00765C49" w:rsidRDefault="00765C49" w:rsidP="00765C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GRESY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606935D6" w14:textId="77777777" w:rsidR="00765C49" w:rsidRDefault="00765C49" w:rsidP="00765C49">
      <w:pPr>
        <w:pStyle w:val="NoSpacing"/>
        <w:rPr>
          <w:rFonts w:cs="Times New Roman"/>
          <w:szCs w:val="24"/>
        </w:rPr>
      </w:pPr>
    </w:p>
    <w:p w14:paraId="3F434E73" w14:textId="77777777" w:rsidR="00765C49" w:rsidRDefault="00765C49" w:rsidP="00765C49">
      <w:pPr>
        <w:pStyle w:val="NoSpacing"/>
        <w:rPr>
          <w:rFonts w:cs="Times New Roman"/>
          <w:szCs w:val="24"/>
        </w:rPr>
      </w:pPr>
    </w:p>
    <w:p w14:paraId="14256759" w14:textId="77777777" w:rsidR="00765C49" w:rsidRDefault="00765C49" w:rsidP="00765C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79FA8570" w14:textId="77777777" w:rsidR="00765C49" w:rsidRDefault="00765C49" w:rsidP="00765C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1ADE1E2A" w14:textId="77777777" w:rsidR="00765C49" w:rsidRDefault="00765C49" w:rsidP="00765C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Cornwall.</w:t>
      </w:r>
    </w:p>
    <w:p w14:paraId="5637EA21" w14:textId="77777777" w:rsidR="00765C49" w:rsidRDefault="00765C49" w:rsidP="00765C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p.159)</w:t>
      </w:r>
    </w:p>
    <w:p w14:paraId="3A1DC8A8" w14:textId="77777777" w:rsidR="00765C49" w:rsidRDefault="00765C49" w:rsidP="00765C49">
      <w:pPr>
        <w:pStyle w:val="NoSpacing"/>
        <w:rPr>
          <w:rFonts w:cs="Times New Roman"/>
          <w:szCs w:val="24"/>
        </w:rPr>
      </w:pPr>
    </w:p>
    <w:p w14:paraId="23A7B89D" w14:textId="77777777" w:rsidR="00765C49" w:rsidRDefault="00765C49" w:rsidP="00765C49">
      <w:pPr>
        <w:pStyle w:val="NoSpacing"/>
        <w:rPr>
          <w:rFonts w:cs="Times New Roman"/>
          <w:szCs w:val="24"/>
        </w:rPr>
      </w:pPr>
    </w:p>
    <w:p w14:paraId="746221DE" w14:textId="77777777" w:rsidR="00765C49" w:rsidRDefault="00765C49" w:rsidP="00765C4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6C3DDC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A622" w14:textId="77777777" w:rsidR="00765C49" w:rsidRDefault="00765C49" w:rsidP="009139A6">
      <w:r>
        <w:separator/>
      </w:r>
    </w:p>
  </w:endnote>
  <w:endnote w:type="continuationSeparator" w:id="0">
    <w:p w14:paraId="4482DFB3" w14:textId="77777777" w:rsidR="00765C49" w:rsidRDefault="00765C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101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F6F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FE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A25CE" w14:textId="77777777" w:rsidR="00765C49" w:rsidRDefault="00765C49" w:rsidP="009139A6">
      <w:r>
        <w:separator/>
      </w:r>
    </w:p>
  </w:footnote>
  <w:footnote w:type="continuationSeparator" w:id="0">
    <w:p w14:paraId="6B73EAF6" w14:textId="77777777" w:rsidR="00765C49" w:rsidRDefault="00765C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D5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319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FD3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49"/>
    <w:rsid w:val="000666E0"/>
    <w:rsid w:val="002510B7"/>
    <w:rsid w:val="005C130B"/>
    <w:rsid w:val="00765C4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DD59"/>
  <w15:chartTrackingRefBased/>
  <w15:docId w15:val="{CC2A1686-05E1-4482-8426-B9FF0028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2023-12-21T21:09:00Z</dcterms:created>
  <dcterms:modified xsi:type="dcterms:W3CDTF">2023-12-21T21:09:00Z</dcterms:modified>
</cp:coreProperties>
</file>