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58B010" w14:textId="77777777" w:rsidR="004E079B" w:rsidRDefault="004E079B" w:rsidP="004E07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GRESWALD, senior</w:t>
      </w:r>
      <w:r>
        <w:rPr>
          <w:rFonts w:ascii="Times New Roman" w:hAnsi="Times New Roman" w:cs="Times New Roman"/>
        </w:rPr>
        <w:t xml:space="preserve">       (fl.1484)</w:t>
      </w:r>
    </w:p>
    <w:p w14:paraId="00673CB1" w14:textId="77777777" w:rsidR="004E079B" w:rsidRDefault="004E079B" w:rsidP="004E079B">
      <w:pPr>
        <w:rPr>
          <w:rFonts w:ascii="Times New Roman" w:hAnsi="Times New Roman" w:cs="Times New Roman"/>
        </w:rPr>
      </w:pPr>
    </w:p>
    <w:p w14:paraId="139014D7" w14:textId="77777777" w:rsidR="004E079B" w:rsidRDefault="004E079B" w:rsidP="004E079B">
      <w:pPr>
        <w:rPr>
          <w:rFonts w:ascii="Times New Roman" w:hAnsi="Times New Roman" w:cs="Times New Roman"/>
        </w:rPr>
      </w:pPr>
    </w:p>
    <w:p w14:paraId="197C3AF9" w14:textId="77777777" w:rsidR="004E079B" w:rsidRDefault="004E079B" w:rsidP="004E07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West(q.v.) brought a plaint of disseisin against him.</w:t>
      </w:r>
    </w:p>
    <w:p w14:paraId="4DEF3383" w14:textId="77777777" w:rsidR="004E079B" w:rsidRDefault="004E079B" w:rsidP="004E07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A3CB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C97F871" w14:textId="77777777" w:rsidR="004E079B" w:rsidRDefault="004E079B" w:rsidP="004E079B">
      <w:pPr>
        <w:rPr>
          <w:rFonts w:ascii="Times New Roman" w:hAnsi="Times New Roman" w:cs="Times New Roman"/>
        </w:rPr>
      </w:pPr>
    </w:p>
    <w:p w14:paraId="1D2300E3" w14:textId="77777777" w:rsidR="004E079B" w:rsidRDefault="004E079B" w:rsidP="004E079B">
      <w:pPr>
        <w:rPr>
          <w:rFonts w:ascii="Times New Roman" w:hAnsi="Times New Roman" w:cs="Times New Roman"/>
        </w:rPr>
      </w:pPr>
    </w:p>
    <w:p w14:paraId="62E5C56D" w14:textId="77777777" w:rsidR="004E079B" w:rsidRPr="007668CB" w:rsidRDefault="004E079B" w:rsidP="004E07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April 1484</w:t>
      </w:r>
    </w:p>
    <w:p w14:paraId="66088B97" w14:textId="77777777" w:rsidR="006B2F86" w:rsidRPr="00E71FC3" w:rsidRDefault="004E079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1F6A7C" w14:textId="77777777" w:rsidR="004E079B" w:rsidRDefault="004E079B" w:rsidP="00E71FC3">
      <w:r>
        <w:separator/>
      </w:r>
    </w:p>
  </w:endnote>
  <w:endnote w:type="continuationSeparator" w:id="0">
    <w:p w14:paraId="67E01CE5" w14:textId="77777777" w:rsidR="004E079B" w:rsidRDefault="004E079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59245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E006CE" w14:textId="77777777" w:rsidR="004E079B" w:rsidRDefault="004E079B" w:rsidP="00E71FC3">
      <w:r>
        <w:separator/>
      </w:r>
    </w:p>
  </w:footnote>
  <w:footnote w:type="continuationSeparator" w:id="0">
    <w:p w14:paraId="78F86692" w14:textId="77777777" w:rsidR="004E079B" w:rsidRDefault="004E079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79B"/>
    <w:rsid w:val="001A7C09"/>
    <w:rsid w:val="004E079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71AA3"/>
  <w15:chartTrackingRefBased/>
  <w15:docId w15:val="{A7E9505B-0D0B-409E-BD47-B29E4D275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79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E07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2019-04-13T19:12:00Z</dcterms:created>
  <dcterms:modified xsi:type="dcterms:W3CDTF">2019-04-13T19:12:00Z</dcterms:modified>
</cp:coreProperties>
</file>