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EF4D9" w14:textId="77777777" w:rsidR="002E5546" w:rsidRDefault="002E5546" w:rsidP="002E5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Thomasine GRESLEY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20D410AF" w14:textId="77777777" w:rsidR="002E5546" w:rsidRDefault="002E5546" w:rsidP="002E5546">
      <w:pPr>
        <w:pStyle w:val="NoSpacing"/>
        <w:rPr>
          <w:rFonts w:cs="Times New Roman"/>
          <w:szCs w:val="24"/>
        </w:rPr>
      </w:pPr>
    </w:p>
    <w:p w14:paraId="0290D9FA" w14:textId="77777777" w:rsidR="002E5546" w:rsidRDefault="002E5546" w:rsidP="002E5546">
      <w:pPr>
        <w:pStyle w:val="NoSpacing"/>
        <w:rPr>
          <w:rFonts w:cs="Times New Roman"/>
          <w:szCs w:val="24"/>
        </w:rPr>
      </w:pPr>
    </w:p>
    <w:p w14:paraId="0A06FB7A" w14:textId="77777777" w:rsidR="002E5546" w:rsidRDefault="002E5546" w:rsidP="002E5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Sir John </w:t>
      </w:r>
      <w:proofErr w:type="gramStart"/>
      <w:r>
        <w:rPr>
          <w:rFonts w:cs="Times New Roman"/>
          <w:szCs w:val="24"/>
        </w:rPr>
        <w:t>Gresley(</w:t>
      </w:r>
      <w:proofErr w:type="gramEnd"/>
      <w:r>
        <w:rPr>
          <w:rFonts w:cs="Times New Roman"/>
          <w:szCs w:val="24"/>
        </w:rPr>
        <w:t>d.1487)(q.v.).   (H.P. pp.395-6)</w:t>
      </w:r>
    </w:p>
    <w:p w14:paraId="48EA3EE1" w14:textId="77777777" w:rsidR="002E5546" w:rsidRDefault="002E5546" w:rsidP="002E5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Darell.   (ibid.)</w:t>
      </w:r>
    </w:p>
    <w:p w14:paraId="5D7B1A1D" w14:textId="77777777" w:rsidR="002E5546" w:rsidRDefault="002E5546" w:rsidP="002E5546">
      <w:pPr>
        <w:pStyle w:val="NoSpacing"/>
        <w:rPr>
          <w:rFonts w:cs="Times New Roman"/>
          <w:szCs w:val="24"/>
        </w:rPr>
      </w:pPr>
    </w:p>
    <w:p w14:paraId="56A5BA07" w14:textId="77777777" w:rsidR="002E5546" w:rsidRDefault="002E5546" w:rsidP="002E5546">
      <w:pPr>
        <w:pStyle w:val="NoSpacing"/>
        <w:rPr>
          <w:rFonts w:cs="Times New Roman"/>
          <w:szCs w:val="24"/>
        </w:rPr>
      </w:pPr>
    </w:p>
    <w:p w14:paraId="2EDE832C" w14:textId="77777777" w:rsidR="002E5546" w:rsidRDefault="002E5546" w:rsidP="002E5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June 2024</w:t>
      </w:r>
    </w:p>
    <w:p w14:paraId="02FE64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D2BEE" w14:textId="77777777" w:rsidR="002E5546" w:rsidRDefault="002E5546" w:rsidP="009139A6">
      <w:r>
        <w:separator/>
      </w:r>
    </w:p>
  </w:endnote>
  <w:endnote w:type="continuationSeparator" w:id="0">
    <w:p w14:paraId="2AF8677C" w14:textId="77777777" w:rsidR="002E5546" w:rsidRDefault="002E55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3B8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751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DD7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4761B" w14:textId="77777777" w:rsidR="002E5546" w:rsidRDefault="002E5546" w:rsidP="009139A6">
      <w:r>
        <w:separator/>
      </w:r>
    </w:p>
  </w:footnote>
  <w:footnote w:type="continuationSeparator" w:id="0">
    <w:p w14:paraId="1DEC3D3A" w14:textId="77777777" w:rsidR="002E5546" w:rsidRDefault="002E55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28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2BC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CDE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46"/>
    <w:rsid w:val="000666E0"/>
    <w:rsid w:val="002510B7"/>
    <w:rsid w:val="00270799"/>
    <w:rsid w:val="002E554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73C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A3C44"/>
  <w15:chartTrackingRefBased/>
  <w15:docId w15:val="{40E83178-E3A2-4903-9B6A-7E99D3E5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2024-06-10T20:46:00Z</dcterms:created>
  <dcterms:modified xsi:type="dcterms:W3CDTF">2024-06-10T20:47:00Z</dcterms:modified>
</cp:coreProperties>
</file>