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68" w:rsidRDefault="00E563FD" w:rsidP="00C009D8">
      <w:pPr>
        <w:pStyle w:val="NoSpacing"/>
      </w:pPr>
      <w:r>
        <w:rPr>
          <w:u w:val="single"/>
        </w:rPr>
        <w:t>Margaret GRESLEY</w:t>
      </w:r>
      <w:r>
        <w:t xml:space="preserve">       (fl.1445)</w:t>
      </w:r>
    </w:p>
    <w:p w:rsidR="00E563FD" w:rsidRDefault="00E563FD" w:rsidP="00C009D8">
      <w:pPr>
        <w:pStyle w:val="NoSpacing"/>
      </w:pPr>
    </w:p>
    <w:p w:rsidR="00E563FD" w:rsidRDefault="00E563FD" w:rsidP="00C009D8">
      <w:pPr>
        <w:pStyle w:val="NoSpacing"/>
      </w:pPr>
    </w:p>
    <w:p w:rsidR="00E563FD" w:rsidRDefault="00E563FD" w:rsidP="00E563FD">
      <w:pPr>
        <w:pStyle w:val="NoSpacing"/>
      </w:pPr>
      <w:r>
        <w:t xml:space="preserve">Daughter of Sir Thomas </w:t>
      </w:r>
      <w:proofErr w:type="spellStart"/>
      <w:r>
        <w:t>Gresley</w:t>
      </w:r>
      <w:proofErr w:type="spellEnd"/>
      <w:r>
        <w:t>(d.ca.</w:t>
      </w:r>
      <w:proofErr w:type="gramStart"/>
      <w:r>
        <w:t>1445)(</w:t>
      </w:r>
      <w:proofErr w:type="gramEnd"/>
      <w:r>
        <w:t>q.v.) and Margaret Walsh(q.v.).</w:t>
      </w:r>
    </w:p>
    <w:p w:rsidR="00E563FD" w:rsidRDefault="00E563FD" w:rsidP="00E563FD">
      <w:pPr>
        <w:pStyle w:val="NoSpacing"/>
      </w:pPr>
      <w:r>
        <w:t>(H.O.C. III pp.236-9 and Wright p.224)</w:t>
      </w:r>
    </w:p>
    <w:p w:rsidR="00E563FD" w:rsidRDefault="0014549D" w:rsidP="00E563FD">
      <w:pPr>
        <w:pStyle w:val="NoSpacing"/>
      </w:pPr>
      <w:r>
        <w:t xml:space="preserve">= Sir Thomas </w:t>
      </w:r>
      <w:proofErr w:type="gramStart"/>
      <w:r>
        <w:t>Blount(</w:t>
      </w:r>
      <w:proofErr w:type="gramEnd"/>
      <w:r>
        <w:t>d.1446</w:t>
      </w:r>
      <w:r w:rsidR="00E563FD">
        <w:t>).  (ibid.)</w:t>
      </w:r>
    </w:p>
    <w:p w:rsidR="0014549D" w:rsidRDefault="0014549D" w:rsidP="0014549D">
      <w:pPr>
        <w:pStyle w:val="NoSpacing"/>
      </w:pPr>
      <w:r>
        <w:t>Children: Sir Walter(qv), Sir Thomas(qv). (H.P.p.85)</w:t>
      </w:r>
    </w:p>
    <w:p w:rsidR="0014549D" w:rsidRDefault="0014549D" w:rsidP="0014549D">
      <w:pPr>
        <w:pStyle w:val="NoSpacing"/>
      </w:pPr>
      <w:r>
        <w:t xml:space="preserve">              Elizabeth(q.v.) = Ralph Shirley of West Heston, Sussex. (D.E.P.p.55)</w:t>
      </w:r>
    </w:p>
    <w:p w:rsidR="0014549D" w:rsidRDefault="0014549D" w:rsidP="0014549D">
      <w:pPr>
        <w:pStyle w:val="NoSpacing"/>
      </w:pPr>
      <w:r>
        <w:t xml:space="preserve">              </w:t>
      </w:r>
      <w:proofErr w:type="spellStart"/>
      <w:r>
        <w:t>Sanchia</w:t>
      </w:r>
      <w:proofErr w:type="spellEnd"/>
      <w:r>
        <w:t>(q.v.) = Edward Langford(q.v.). (ibid.)</w:t>
      </w:r>
    </w:p>
    <w:p w:rsidR="0014549D" w:rsidRDefault="0014549D" w:rsidP="00E563FD">
      <w:pPr>
        <w:pStyle w:val="NoSpacing"/>
      </w:pPr>
    </w:p>
    <w:p w:rsidR="00E563FD" w:rsidRDefault="00E563FD" w:rsidP="00E563FD">
      <w:pPr>
        <w:pStyle w:val="NoSpacing"/>
      </w:pPr>
    </w:p>
    <w:p w:rsidR="00E563FD" w:rsidRDefault="00E563FD" w:rsidP="00E563FD">
      <w:pPr>
        <w:pStyle w:val="NoSpacing"/>
      </w:pPr>
    </w:p>
    <w:p w:rsidR="00E563FD" w:rsidRDefault="00E563FD" w:rsidP="00E563FD">
      <w:pPr>
        <w:pStyle w:val="NoSpacing"/>
      </w:pPr>
      <w:r>
        <w:t>26 July 2015</w:t>
      </w:r>
    </w:p>
    <w:p w:rsidR="0014549D" w:rsidRPr="00E563FD" w:rsidRDefault="0014549D" w:rsidP="00E563FD">
      <w:pPr>
        <w:pStyle w:val="NoSpacing"/>
      </w:pPr>
      <w:r>
        <w:t>7 October 2016</w:t>
      </w:r>
      <w:bookmarkStart w:id="0" w:name="_GoBack"/>
      <w:bookmarkEnd w:id="0"/>
    </w:p>
    <w:sectPr w:rsidR="0014549D" w:rsidRPr="00E563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3FD" w:rsidRDefault="00E563FD" w:rsidP="00920DE3">
      <w:pPr>
        <w:spacing w:after="0" w:line="240" w:lineRule="auto"/>
      </w:pPr>
      <w:r>
        <w:separator/>
      </w:r>
    </w:p>
  </w:endnote>
  <w:endnote w:type="continuationSeparator" w:id="0">
    <w:p w:rsidR="00E563FD" w:rsidRDefault="00E563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3FD" w:rsidRDefault="00E563FD" w:rsidP="00920DE3">
      <w:pPr>
        <w:spacing w:after="0" w:line="240" w:lineRule="auto"/>
      </w:pPr>
      <w:r>
        <w:separator/>
      </w:r>
    </w:p>
  </w:footnote>
  <w:footnote w:type="continuationSeparator" w:id="0">
    <w:p w:rsidR="00E563FD" w:rsidRDefault="00E563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FD"/>
    <w:rsid w:val="00120749"/>
    <w:rsid w:val="0014549D"/>
    <w:rsid w:val="00624CAE"/>
    <w:rsid w:val="00920DE3"/>
    <w:rsid w:val="00C009D8"/>
    <w:rsid w:val="00CF53C8"/>
    <w:rsid w:val="00E47068"/>
    <w:rsid w:val="00E5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20397"/>
  <w15:docId w15:val="{9BF453F3-747B-4C74-A59F-8FEF52BE2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2015-07-26T20:53:00Z</dcterms:created>
  <dcterms:modified xsi:type="dcterms:W3CDTF">2016-10-07T12:50:00Z</dcterms:modified>
</cp:coreProperties>
</file>