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002CF6" w14:textId="77777777" w:rsidR="004E3E46" w:rsidRDefault="004E3E46" w:rsidP="004E3E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GRESHAM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fl.1454)</w:t>
      </w:r>
    </w:p>
    <w:p w14:paraId="34C99E74" w14:textId="6F80CB26" w:rsidR="004E3E46" w:rsidRDefault="004E3E46" w:rsidP="004E3E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London. Ha</w:t>
      </w:r>
      <w:r>
        <w:rPr>
          <w:rFonts w:cs="Times New Roman"/>
          <w:szCs w:val="24"/>
        </w:rPr>
        <w:t>tter.</w:t>
      </w:r>
    </w:p>
    <w:p w14:paraId="35D08DC0" w14:textId="77777777" w:rsidR="004E3E46" w:rsidRDefault="004E3E46" w:rsidP="004E3E46">
      <w:pPr>
        <w:pStyle w:val="NoSpacing"/>
        <w:jc w:val="both"/>
        <w:rPr>
          <w:rFonts w:cs="Times New Roman"/>
          <w:szCs w:val="24"/>
        </w:rPr>
      </w:pPr>
    </w:p>
    <w:p w14:paraId="1CDACEC7" w14:textId="77777777" w:rsidR="004E3E46" w:rsidRDefault="004E3E46" w:rsidP="004E3E46">
      <w:pPr>
        <w:pStyle w:val="NoSpacing"/>
        <w:jc w:val="both"/>
        <w:rPr>
          <w:rFonts w:cs="Times New Roman"/>
          <w:szCs w:val="24"/>
        </w:rPr>
      </w:pPr>
    </w:p>
    <w:p w14:paraId="113B5B79" w14:textId="77777777" w:rsidR="004E3E46" w:rsidRDefault="004E3E46" w:rsidP="004E3E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2 May1454</w:t>
      </w:r>
      <w:r>
        <w:rPr>
          <w:rFonts w:cs="Times New Roman"/>
          <w:szCs w:val="24"/>
        </w:rPr>
        <w:tab/>
        <w:t xml:space="preserve">He was one of those to whom Thomas </w:t>
      </w:r>
      <w:proofErr w:type="spellStart"/>
      <w:r>
        <w:rPr>
          <w:rFonts w:cs="Times New Roman"/>
          <w:szCs w:val="24"/>
        </w:rPr>
        <w:t>Holywode</w:t>
      </w:r>
      <w:proofErr w:type="spellEnd"/>
      <w:r>
        <w:rPr>
          <w:rFonts w:cs="Times New Roman"/>
          <w:szCs w:val="24"/>
        </w:rPr>
        <w:t xml:space="preserve"> of London, </w:t>
      </w:r>
      <w:proofErr w:type="spellStart"/>
      <w:r>
        <w:rPr>
          <w:rFonts w:cs="Times New Roman"/>
          <w:szCs w:val="24"/>
        </w:rPr>
        <w:t>staioner</w:t>
      </w:r>
      <w:proofErr w:type="spellEnd"/>
      <w:r>
        <w:rPr>
          <w:rFonts w:cs="Times New Roman"/>
          <w:szCs w:val="24"/>
        </w:rPr>
        <w:t>(q.v.),</w:t>
      </w:r>
    </w:p>
    <w:p w14:paraId="2D30E6C2" w14:textId="77777777" w:rsidR="004E3E46" w:rsidRDefault="004E3E46" w:rsidP="004E3E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gifted his goods and chattels.</w:t>
      </w:r>
    </w:p>
    <w:p w14:paraId="7840F7DD" w14:textId="6F06702E" w:rsidR="008F346B" w:rsidRDefault="004E3E46" w:rsidP="008F346B">
      <w:pPr>
        <w:pStyle w:val="NoSpacing"/>
        <w:ind w:left="1440" w:hanging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8F346B" w:rsidRPr="00D02259">
        <w:rPr>
          <w:rFonts w:cs="Times New Roman"/>
          <w:szCs w:val="24"/>
        </w:rPr>
        <w:t>(“Calendar of Plea and Memoranda Rolls preserved among the archives of the Corporation</w:t>
      </w:r>
      <w:r w:rsidR="008F346B">
        <w:rPr>
          <w:rFonts w:cs="Times New Roman"/>
          <w:szCs w:val="24"/>
        </w:rPr>
        <w:t xml:space="preserve"> of </w:t>
      </w:r>
      <w:r w:rsidR="008F346B" w:rsidRPr="00D02259">
        <w:rPr>
          <w:rFonts w:cs="Times New Roman"/>
          <w:szCs w:val="24"/>
        </w:rPr>
        <w:t xml:space="preserve">the City of London at the Guildhall A.D. 1437-1457”, edited by Philip </w:t>
      </w:r>
      <w:r w:rsidR="008F346B">
        <w:rPr>
          <w:rFonts w:cs="Times New Roman"/>
          <w:szCs w:val="24"/>
        </w:rPr>
        <w:t xml:space="preserve">E. Jones pub. </w:t>
      </w:r>
      <w:r w:rsidR="008F346B" w:rsidRPr="00D02259">
        <w:rPr>
          <w:rFonts w:cs="Times New Roman"/>
          <w:szCs w:val="24"/>
        </w:rPr>
        <w:t>Cambridge University Press 1954 p.</w:t>
      </w:r>
      <w:r w:rsidR="008F346B">
        <w:rPr>
          <w:rFonts w:cs="Times New Roman"/>
          <w:szCs w:val="24"/>
        </w:rPr>
        <w:t>181)</w:t>
      </w:r>
    </w:p>
    <w:p w14:paraId="6F71CF39" w14:textId="77777777" w:rsidR="008F346B" w:rsidRDefault="008F346B" w:rsidP="008F346B">
      <w:pPr>
        <w:pStyle w:val="NoSpacing"/>
        <w:jc w:val="both"/>
        <w:rPr>
          <w:rFonts w:cs="Times New Roman"/>
          <w:szCs w:val="24"/>
        </w:rPr>
      </w:pPr>
    </w:p>
    <w:p w14:paraId="481163FD" w14:textId="7C279F56" w:rsidR="004E3E46" w:rsidRDefault="004E3E46" w:rsidP="004E3E46">
      <w:pPr>
        <w:pStyle w:val="NoSpacing"/>
        <w:jc w:val="both"/>
        <w:rPr>
          <w:rFonts w:cs="Times New Roman"/>
          <w:szCs w:val="24"/>
        </w:rPr>
      </w:pPr>
    </w:p>
    <w:p w14:paraId="5E35ADA3" w14:textId="77777777" w:rsidR="004E3E46" w:rsidRDefault="004E3E46" w:rsidP="004E3E46">
      <w:pPr>
        <w:pStyle w:val="NoSpacing"/>
        <w:jc w:val="both"/>
        <w:rPr>
          <w:rFonts w:cs="Times New Roman"/>
          <w:szCs w:val="24"/>
        </w:rPr>
      </w:pPr>
    </w:p>
    <w:p w14:paraId="4C53200E" w14:textId="77777777" w:rsidR="004E3E46" w:rsidRDefault="004E3E46" w:rsidP="004E3E46">
      <w:pPr>
        <w:pStyle w:val="NoSpacing"/>
        <w:jc w:val="both"/>
        <w:rPr>
          <w:rFonts w:cs="Times New Roman"/>
          <w:szCs w:val="24"/>
        </w:rPr>
      </w:pPr>
    </w:p>
    <w:p w14:paraId="2C018AC2" w14:textId="77777777" w:rsidR="004E3E46" w:rsidRDefault="004E3E46" w:rsidP="004E3E4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12 June 2023</w:t>
      </w:r>
    </w:p>
    <w:p w14:paraId="59B16F94" w14:textId="52350DDD" w:rsidR="004E3E46" w:rsidRPr="004E3E46" w:rsidRDefault="004E3E46" w:rsidP="008B6CC3">
      <w:pPr>
        <w:pStyle w:val="NoSpacing"/>
        <w:jc w:val="both"/>
        <w:rPr>
          <w:rFonts w:cs="Times New Roman"/>
          <w:szCs w:val="24"/>
        </w:rPr>
      </w:pPr>
    </w:p>
    <w:sectPr w:rsidR="004E3E46" w:rsidRPr="004E3E4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EDD73B" w14:textId="77777777" w:rsidR="0089572C" w:rsidRDefault="0089572C" w:rsidP="009139A6">
      <w:r>
        <w:separator/>
      </w:r>
    </w:p>
  </w:endnote>
  <w:endnote w:type="continuationSeparator" w:id="0">
    <w:p w14:paraId="4AD37BC5" w14:textId="77777777" w:rsidR="0089572C" w:rsidRDefault="0089572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D1C30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9F8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0C31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C53BE8" w14:textId="77777777" w:rsidR="0089572C" w:rsidRDefault="0089572C" w:rsidP="009139A6">
      <w:r>
        <w:separator/>
      </w:r>
    </w:p>
  </w:footnote>
  <w:footnote w:type="continuationSeparator" w:id="0">
    <w:p w14:paraId="2D58EEA4" w14:textId="77777777" w:rsidR="0089572C" w:rsidRDefault="0089572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2932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52219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CED9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572C"/>
    <w:rsid w:val="000666E0"/>
    <w:rsid w:val="002510B7"/>
    <w:rsid w:val="003B7691"/>
    <w:rsid w:val="004E3E46"/>
    <w:rsid w:val="005C130B"/>
    <w:rsid w:val="00826F5C"/>
    <w:rsid w:val="0089572C"/>
    <w:rsid w:val="008B6CC3"/>
    <w:rsid w:val="008F346B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6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A79613"/>
  <w15:chartTrackingRefBased/>
  <w15:docId w15:val="{9CC8A385-A917-4D52-96ED-9303611DF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96</TotalTime>
  <Pages>1</Pages>
  <Words>59</Words>
  <Characters>341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2023-06-12T11:13:00Z</dcterms:created>
  <dcterms:modified xsi:type="dcterms:W3CDTF">2023-06-12T12:59:00Z</dcterms:modified>
</cp:coreProperties>
</file>