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32E9" w14:textId="77777777" w:rsidR="001C0ADC" w:rsidRDefault="001C0ADC" w:rsidP="001C0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GRESHAM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fl.1403)</w:t>
      </w:r>
    </w:p>
    <w:p w14:paraId="44ABF59A" w14:textId="77777777" w:rsidR="001C0ADC" w:rsidRDefault="001C0ADC" w:rsidP="001C0ADC">
      <w:pPr>
        <w:pStyle w:val="NoSpacing"/>
        <w:rPr>
          <w:rFonts w:cs="Times New Roman"/>
          <w:szCs w:val="24"/>
        </w:rPr>
      </w:pPr>
    </w:p>
    <w:p w14:paraId="13F9F070" w14:textId="77777777" w:rsidR="001C0ADC" w:rsidRDefault="001C0ADC" w:rsidP="001C0ADC">
      <w:pPr>
        <w:pStyle w:val="NoSpacing"/>
        <w:rPr>
          <w:rFonts w:cs="Times New Roman"/>
          <w:szCs w:val="24"/>
        </w:rPr>
      </w:pPr>
    </w:p>
    <w:p w14:paraId="7689A3D8" w14:textId="77777777" w:rsidR="001C0ADC" w:rsidRDefault="001C0ADC" w:rsidP="001C0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Oct.1403</w:t>
      </w:r>
      <w:r>
        <w:rPr>
          <w:rFonts w:cs="Times New Roman"/>
          <w:szCs w:val="24"/>
        </w:rPr>
        <w:tab/>
        <w:t xml:space="preserve">Sir John de </w:t>
      </w:r>
      <w:proofErr w:type="spellStart"/>
      <w:r>
        <w:rPr>
          <w:rFonts w:cs="Times New Roman"/>
          <w:szCs w:val="24"/>
        </w:rPr>
        <w:t>Mauteby</w:t>
      </w:r>
      <w:proofErr w:type="spellEnd"/>
      <w:r>
        <w:rPr>
          <w:rFonts w:cs="Times New Roman"/>
          <w:szCs w:val="24"/>
        </w:rPr>
        <w:t>(q.v.) made him an executor of his Will.</w:t>
      </w:r>
    </w:p>
    <w:p w14:paraId="195F874A" w14:textId="77777777" w:rsidR="001C0ADC" w:rsidRDefault="001C0ADC" w:rsidP="001C0ADC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226-30)</w:t>
      </w:r>
    </w:p>
    <w:p w14:paraId="00D5D211" w14:textId="77777777" w:rsidR="001C0ADC" w:rsidRDefault="001C0ADC" w:rsidP="001C0ADC">
      <w:pPr>
        <w:pStyle w:val="NoSpacing"/>
        <w:rPr>
          <w:rFonts w:cs="Times New Roman"/>
          <w:szCs w:val="24"/>
        </w:rPr>
      </w:pPr>
    </w:p>
    <w:p w14:paraId="25E881C9" w14:textId="77777777" w:rsidR="001C0ADC" w:rsidRDefault="001C0ADC" w:rsidP="001C0ADC">
      <w:pPr>
        <w:pStyle w:val="NoSpacing"/>
        <w:rPr>
          <w:rFonts w:cs="Times New Roman"/>
          <w:szCs w:val="24"/>
        </w:rPr>
      </w:pPr>
    </w:p>
    <w:p w14:paraId="63C7CAEB" w14:textId="77777777" w:rsidR="001C0ADC" w:rsidRDefault="001C0ADC" w:rsidP="001C0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March 2024</w:t>
      </w:r>
    </w:p>
    <w:p w14:paraId="619F354D" w14:textId="02C088FB" w:rsidR="001C0ADC" w:rsidRPr="001C0ADC" w:rsidRDefault="001C0ADC" w:rsidP="001C0ADC">
      <w:pPr>
        <w:pStyle w:val="NoSpacing"/>
        <w:rPr>
          <w:rFonts w:cs="Times New Roman"/>
          <w:szCs w:val="24"/>
        </w:rPr>
      </w:pPr>
    </w:p>
    <w:p w14:paraId="0DD129C1" w14:textId="77777777" w:rsidR="00E63CDE" w:rsidRPr="00E63CDE" w:rsidRDefault="00E63CDE" w:rsidP="00754A8C">
      <w:pPr>
        <w:pStyle w:val="NoSpacing"/>
        <w:rPr>
          <w:rFonts w:cs="Times New Roman"/>
          <w:szCs w:val="24"/>
        </w:rPr>
      </w:pPr>
    </w:p>
    <w:p w14:paraId="3917FC23" w14:textId="77777777" w:rsidR="00754A8C" w:rsidRPr="00754A8C" w:rsidRDefault="00754A8C" w:rsidP="00754A8C">
      <w:pPr>
        <w:pStyle w:val="NoSpacing"/>
        <w:rPr>
          <w:rFonts w:cs="Times New Roman"/>
          <w:szCs w:val="24"/>
        </w:rPr>
      </w:pPr>
    </w:p>
    <w:p w14:paraId="323FCFE7" w14:textId="77777777" w:rsidR="00754A8C" w:rsidRPr="00754A8C" w:rsidRDefault="00754A8C" w:rsidP="00754A8C">
      <w:pPr>
        <w:pStyle w:val="NoSpacing"/>
        <w:jc w:val="both"/>
        <w:rPr>
          <w:rFonts w:cs="Times New Roman"/>
          <w:szCs w:val="24"/>
        </w:rPr>
      </w:pPr>
    </w:p>
    <w:p w14:paraId="5F34E32A" w14:textId="77777777" w:rsidR="00754A8C" w:rsidRPr="00754A8C" w:rsidRDefault="00754A8C" w:rsidP="00754A8C">
      <w:pPr>
        <w:pStyle w:val="NoSpacing"/>
        <w:rPr>
          <w:rFonts w:cs="Times New Roman"/>
          <w:szCs w:val="24"/>
        </w:rPr>
      </w:pPr>
    </w:p>
    <w:p w14:paraId="5DEFF731" w14:textId="77777777" w:rsidR="00754A8C" w:rsidRPr="00754A8C" w:rsidRDefault="00754A8C" w:rsidP="003F4D4E">
      <w:pPr>
        <w:pStyle w:val="NoSpacing"/>
        <w:rPr>
          <w:rFonts w:cs="Times New Roman"/>
          <w:szCs w:val="24"/>
        </w:rPr>
      </w:pPr>
    </w:p>
    <w:p w14:paraId="2DD41304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04EF3A55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1280A3F2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26B03D1B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047CC0B3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51688353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18CB9F28" w14:textId="77777777" w:rsidR="003F4D4E" w:rsidRPr="003F4D4E" w:rsidRDefault="003F4D4E" w:rsidP="003F4D4E">
      <w:pPr>
        <w:pStyle w:val="NoSpacing"/>
        <w:rPr>
          <w:rFonts w:cs="Times New Roman"/>
          <w:szCs w:val="24"/>
        </w:rPr>
      </w:pPr>
    </w:p>
    <w:p w14:paraId="5E766986" w14:textId="66E33CA7" w:rsidR="003F4D4E" w:rsidRPr="007B44DC" w:rsidRDefault="003F4D4E" w:rsidP="009139A6">
      <w:pPr>
        <w:pStyle w:val="NoSpacing"/>
        <w:rPr>
          <w:rFonts w:cs="Times New Roman"/>
          <w:szCs w:val="24"/>
          <w:lang w:val="en-GB"/>
        </w:rPr>
      </w:pPr>
    </w:p>
    <w:sectPr w:rsidR="003F4D4E" w:rsidRPr="007B44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DE755" w14:textId="77777777" w:rsidR="007B44DC" w:rsidRDefault="007B44DC" w:rsidP="009139A6">
      <w:r>
        <w:separator/>
      </w:r>
    </w:p>
  </w:endnote>
  <w:endnote w:type="continuationSeparator" w:id="0">
    <w:p w14:paraId="60531623" w14:textId="77777777" w:rsidR="007B44DC" w:rsidRDefault="007B44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18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EA2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C5F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F5921" w14:textId="77777777" w:rsidR="007B44DC" w:rsidRDefault="007B44DC" w:rsidP="009139A6">
      <w:r>
        <w:separator/>
      </w:r>
    </w:p>
  </w:footnote>
  <w:footnote w:type="continuationSeparator" w:id="0">
    <w:p w14:paraId="15B1EF14" w14:textId="77777777" w:rsidR="007B44DC" w:rsidRDefault="007B44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F32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B4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97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DC"/>
    <w:rsid w:val="000666E0"/>
    <w:rsid w:val="000D71FB"/>
    <w:rsid w:val="001C0ADC"/>
    <w:rsid w:val="001F35D2"/>
    <w:rsid w:val="002510B7"/>
    <w:rsid w:val="00270799"/>
    <w:rsid w:val="003021C6"/>
    <w:rsid w:val="003F4D4E"/>
    <w:rsid w:val="004B37BA"/>
    <w:rsid w:val="005C130B"/>
    <w:rsid w:val="00754A8C"/>
    <w:rsid w:val="007B44DC"/>
    <w:rsid w:val="00826F5C"/>
    <w:rsid w:val="009139A6"/>
    <w:rsid w:val="009411C2"/>
    <w:rsid w:val="009448BB"/>
    <w:rsid w:val="00947624"/>
    <w:rsid w:val="00A3176C"/>
    <w:rsid w:val="00A82E68"/>
    <w:rsid w:val="00AE65F8"/>
    <w:rsid w:val="00BA00AB"/>
    <w:rsid w:val="00C71834"/>
    <w:rsid w:val="00CB4ED9"/>
    <w:rsid w:val="00DA5928"/>
    <w:rsid w:val="00E61DA6"/>
    <w:rsid w:val="00E63CDE"/>
    <w:rsid w:val="00EB3209"/>
    <w:rsid w:val="00EE5709"/>
    <w:rsid w:val="00F37B6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1415"/>
  <w15:chartTrackingRefBased/>
  <w15:docId w15:val="{6D73EEA7-1508-4CC2-9F6A-198A0D86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2024-03-08T19:20:00Z</dcterms:created>
  <dcterms:modified xsi:type="dcterms:W3CDTF">2024-03-08T21:35:00Z</dcterms:modified>
</cp:coreProperties>
</file>