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E931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GRESELL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1389DBF6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Waterman.</w:t>
      </w:r>
    </w:p>
    <w:p w14:paraId="2AC83A12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</w:p>
    <w:p w14:paraId="5E6885E0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</w:p>
    <w:p w14:paraId="6AE4CB33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Apr.1412</w:t>
      </w:r>
      <w:r>
        <w:rPr>
          <w:rFonts w:ascii="Times New Roman" w:hAnsi="Times New Roman" w:cs="Times New Roman"/>
          <w:sz w:val="24"/>
          <w:szCs w:val="24"/>
        </w:rPr>
        <w:tab/>
        <w:t>He made his Will, in which he left 12d to the scribe who wrote his Will.</w:t>
      </w:r>
    </w:p>
    <w:p w14:paraId="665441C9" w14:textId="77777777" w:rsidR="00794870" w:rsidRDefault="00794870" w:rsidP="0079487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pp.201 and 256)</w:t>
      </w:r>
    </w:p>
    <w:p w14:paraId="496CA957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.p.256)</w:t>
      </w:r>
    </w:p>
    <w:p w14:paraId="68A948F8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</w:p>
    <w:p w14:paraId="41612E2E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</w:p>
    <w:p w14:paraId="48357D9E" w14:textId="77777777" w:rsidR="00794870" w:rsidRDefault="00794870" w:rsidP="0079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2021</w:t>
      </w:r>
    </w:p>
    <w:p w14:paraId="1FD576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C94F" w14:textId="77777777" w:rsidR="00794870" w:rsidRDefault="00794870" w:rsidP="009139A6">
      <w:r>
        <w:separator/>
      </w:r>
    </w:p>
  </w:endnote>
  <w:endnote w:type="continuationSeparator" w:id="0">
    <w:p w14:paraId="155F5FD9" w14:textId="77777777" w:rsidR="00794870" w:rsidRDefault="007948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A1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13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F3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F8A3" w14:textId="77777777" w:rsidR="00794870" w:rsidRDefault="00794870" w:rsidP="009139A6">
      <w:r>
        <w:separator/>
      </w:r>
    </w:p>
  </w:footnote>
  <w:footnote w:type="continuationSeparator" w:id="0">
    <w:p w14:paraId="259BEC35" w14:textId="77777777" w:rsidR="00794870" w:rsidRDefault="007948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66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A4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0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70"/>
    <w:rsid w:val="000666E0"/>
    <w:rsid w:val="002510B7"/>
    <w:rsid w:val="005C130B"/>
    <w:rsid w:val="0079487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35583"/>
  <w15:chartTrackingRefBased/>
  <w15:docId w15:val="{863A4455-82F9-4E10-A01E-989A0FFB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87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2021-08-25T19:17:00Z</dcterms:created>
  <dcterms:modified xsi:type="dcterms:W3CDTF">2021-08-25T19:18:00Z</dcterms:modified>
</cp:coreProperties>
</file>