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7CF" w:rsidRDefault="004B37CF" w:rsidP="004B37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GRESACRE, senior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B37CF" w:rsidRDefault="004B37CF" w:rsidP="004B37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4B37CF" w:rsidRDefault="004B37CF" w:rsidP="004B37CF">
      <w:pPr>
        <w:rPr>
          <w:rFonts w:ascii="Times New Roman" w:hAnsi="Times New Roman" w:cs="Times New Roman"/>
        </w:rPr>
      </w:pPr>
    </w:p>
    <w:p w:rsidR="004B37CF" w:rsidRDefault="004B37CF" w:rsidP="004B37CF">
      <w:pPr>
        <w:rPr>
          <w:rFonts w:ascii="Times New Roman" w:hAnsi="Times New Roman" w:cs="Times New Roman"/>
        </w:rPr>
      </w:pPr>
    </w:p>
    <w:p w:rsidR="004B37CF" w:rsidRDefault="004B37CF" w:rsidP="004B37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Portyngton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Barneby</w:t>
      </w:r>
      <w:proofErr w:type="spellEnd"/>
      <w:r>
        <w:rPr>
          <w:rFonts w:ascii="Times New Roman" w:hAnsi="Times New Roman" w:cs="Times New Roman"/>
        </w:rPr>
        <w:t>, West Riding</w:t>
      </w:r>
    </w:p>
    <w:p w:rsidR="004B37CF" w:rsidRDefault="004B37CF" w:rsidP="004B37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Yorkshire(q.v.).</w:t>
      </w:r>
    </w:p>
    <w:p w:rsidR="004B37CF" w:rsidRDefault="004B37CF" w:rsidP="004B37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B37CF" w:rsidRDefault="004B37CF" w:rsidP="004B37CF">
      <w:pPr>
        <w:rPr>
          <w:rFonts w:ascii="Times New Roman" w:hAnsi="Times New Roman" w:cs="Times New Roman"/>
        </w:rPr>
      </w:pPr>
    </w:p>
    <w:p w:rsidR="004B37CF" w:rsidRDefault="004B37CF" w:rsidP="004B37CF">
      <w:pPr>
        <w:rPr>
          <w:rFonts w:ascii="Times New Roman" w:hAnsi="Times New Roman" w:cs="Times New Roman"/>
        </w:rPr>
      </w:pPr>
    </w:p>
    <w:p w:rsidR="004B37CF" w:rsidRDefault="004B37CF" w:rsidP="004B37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December 2017</w:t>
      </w:r>
    </w:p>
    <w:p w:rsidR="006B2F86" w:rsidRPr="00E71FC3" w:rsidRDefault="004B37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7CF" w:rsidRDefault="004B37CF" w:rsidP="00E71FC3">
      <w:r>
        <w:separator/>
      </w:r>
    </w:p>
  </w:endnote>
  <w:endnote w:type="continuationSeparator" w:id="0">
    <w:p w:rsidR="004B37CF" w:rsidRDefault="004B37C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7CF" w:rsidRDefault="004B37CF" w:rsidP="00E71FC3">
      <w:r>
        <w:separator/>
      </w:r>
    </w:p>
  </w:footnote>
  <w:footnote w:type="continuationSeparator" w:id="0">
    <w:p w:rsidR="004B37CF" w:rsidRDefault="004B37C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7CF"/>
    <w:rsid w:val="001A7C09"/>
    <w:rsid w:val="004B37C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6BF777-A1A4-4D98-B759-46AD9A98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37C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B37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2017-12-15T21:27:00Z</dcterms:created>
  <dcterms:modified xsi:type="dcterms:W3CDTF">2017-12-15T21:28:00Z</dcterms:modified>
</cp:coreProperties>
</file>