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1C31C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GRESACRE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556F67E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</w:p>
    <w:p w14:paraId="543B1A23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</w:p>
    <w:p w14:paraId="7A668CCC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B347761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36D49516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the West Riding of </w:t>
      </w:r>
    </w:p>
    <w:p w14:paraId="14684676" w14:textId="77777777" w:rsidR="00D6698B" w:rsidRDefault="00D6698B" w:rsidP="00D6698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Yorkshire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7F63CBB2" w14:textId="77777777" w:rsidR="00D6698B" w:rsidRDefault="00D6698B" w:rsidP="00D6698B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328A59A9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</w:p>
    <w:p w14:paraId="009E74C0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</w:p>
    <w:p w14:paraId="59F1A0BF" w14:textId="77777777" w:rsidR="00D6698B" w:rsidRDefault="00D6698B" w:rsidP="00D669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October 2021</w:t>
      </w:r>
    </w:p>
    <w:p w14:paraId="598AAD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9B21B" w14:textId="77777777" w:rsidR="00D6698B" w:rsidRDefault="00D6698B" w:rsidP="009139A6">
      <w:r>
        <w:separator/>
      </w:r>
    </w:p>
  </w:endnote>
  <w:endnote w:type="continuationSeparator" w:id="0">
    <w:p w14:paraId="6C8C0013" w14:textId="77777777" w:rsidR="00D6698B" w:rsidRDefault="00D669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5E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DBD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8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A2BC6" w14:textId="77777777" w:rsidR="00D6698B" w:rsidRDefault="00D6698B" w:rsidP="009139A6">
      <w:r>
        <w:separator/>
      </w:r>
    </w:p>
  </w:footnote>
  <w:footnote w:type="continuationSeparator" w:id="0">
    <w:p w14:paraId="745E1B67" w14:textId="77777777" w:rsidR="00D6698B" w:rsidRDefault="00D669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8D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F69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38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8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698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B974E"/>
  <w15:chartTrackingRefBased/>
  <w15:docId w15:val="{9522C2BC-39EF-47A7-8F84-140CAAAC5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98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2022-02-08T20:52:00Z</dcterms:created>
  <dcterms:modified xsi:type="dcterms:W3CDTF">2022-02-08T20:52:00Z</dcterms:modified>
</cp:coreProperties>
</file>