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63882" w14:textId="77777777" w:rsidR="00E9398F" w:rsidRDefault="00E9398F" w:rsidP="00E939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GRESACRE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37228FD8" w14:textId="77777777" w:rsidR="00E9398F" w:rsidRDefault="00E9398F" w:rsidP="00E9398F">
      <w:pPr>
        <w:rPr>
          <w:rFonts w:ascii="Times New Roman" w:hAnsi="Times New Roman" w:cs="Times New Roman"/>
          <w:sz w:val="24"/>
          <w:szCs w:val="24"/>
        </w:rPr>
      </w:pPr>
    </w:p>
    <w:p w14:paraId="43F52949" w14:textId="77777777" w:rsidR="00E9398F" w:rsidRDefault="00E9398F" w:rsidP="00E9398F">
      <w:pPr>
        <w:rPr>
          <w:rFonts w:ascii="Times New Roman" w:hAnsi="Times New Roman" w:cs="Times New Roman"/>
          <w:sz w:val="24"/>
          <w:szCs w:val="24"/>
        </w:rPr>
      </w:pPr>
    </w:p>
    <w:p w14:paraId="2F3DAADD" w14:textId="77777777" w:rsidR="00E9398F" w:rsidRDefault="00E9398F" w:rsidP="00E939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BD0B5DA" w14:textId="77777777" w:rsidR="00E9398F" w:rsidRDefault="00E9398F" w:rsidP="00E939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40DD56AB" w14:textId="77777777" w:rsidR="00E9398F" w:rsidRDefault="00E9398F" w:rsidP="00E939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the West Riding of </w:t>
      </w:r>
    </w:p>
    <w:p w14:paraId="0652BC4F" w14:textId="77777777" w:rsidR="00E9398F" w:rsidRDefault="00E9398F" w:rsidP="00E9398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Yorkshire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2F0EE28A" w14:textId="77777777" w:rsidR="00E9398F" w:rsidRDefault="00E9398F" w:rsidP="00E9398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691598AE" w14:textId="77777777" w:rsidR="00E9398F" w:rsidRDefault="00E9398F" w:rsidP="00E9398F">
      <w:pPr>
        <w:rPr>
          <w:rFonts w:ascii="Times New Roman" w:hAnsi="Times New Roman" w:cs="Times New Roman"/>
          <w:sz w:val="24"/>
          <w:szCs w:val="24"/>
        </w:rPr>
      </w:pPr>
    </w:p>
    <w:p w14:paraId="7C8F2F29" w14:textId="77777777" w:rsidR="00E9398F" w:rsidRDefault="00E9398F" w:rsidP="00E9398F">
      <w:pPr>
        <w:rPr>
          <w:rFonts w:ascii="Times New Roman" w:hAnsi="Times New Roman" w:cs="Times New Roman"/>
          <w:sz w:val="24"/>
          <w:szCs w:val="24"/>
        </w:rPr>
      </w:pPr>
    </w:p>
    <w:p w14:paraId="1C1143F0" w14:textId="77777777" w:rsidR="00E9398F" w:rsidRDefault="00E9398F" w:rsidP="00E939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2021</w:t>
      </w:r>
    </w:p>
    <w:p w14:paraId="7D58F59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F82E1" w14:textId="77777777" w:rsidR="00E9398F" w:rsidRDefault="00E9398F" w:rsidP="009139A6">
      <w:r>
        <w:separator/>
      </w:r>
    </w:p>
  </w:endnote>
  <w:endnote w:type="continuationSeparator" w:id="0">
    <w:p w14:paraId="0D0BB2F2" w14:textId="77777777" w:rsidR="00E9398F" w:rsidRDefault="00E939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9B7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42A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A0E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19C42" w14:textId="77777777" w:rsidR="00E9398F" w:rsidRDefault="00E9398F" w:rsidP="009139A6">
      <w:r>
        <w:separator/>
      </w:r>
    </w:p>
  </w:footnote>
  <w:footnote w:type="continuationSeparator" w:id="0">
    <w:p w14:paraId="34057F8C" w14:textId="77777777" w:rsidR="00E9398F" w:rsidRDefault="00E939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A3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F01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F45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8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9398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63322"/>
  <w15:chartTrackingRefBased/>
  <w15:docId w15:val="{C0E489C9-42A5-46DC-8A33-7FC4917F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98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2022-02-08T20:49:00Z</dcterms:created>
  <dcterms:modified xsi:type="dcterms:W3CDTF">2022-02-08T20:50:00Z</dcterms:modified>
</cp:coreProperties>
</file>