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0107C" w14:textId="77777777" w:rsidR="005A0C6C" w:rsidRDefault="005A0C6C" w:rsidP="005A0C6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GREOTE, the younger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05C5183A" w14:textId="77777777" w:rsidR="005A0C6C" w:rsidRDefault="005A0C6C" w:rsidP="005A0C6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53F1EDE" w14:textId="77777777" w:rsidR="005A0C6C" w:rsidRDefault="005A0C6C" w:rsidP="005A0C6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1901486" w14:textId="77777777" w:rsidR="005A0C6C" w:rsidRDefault="005A0C6C" w:rsidP="005A0C6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</w:t>
      </w: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Shropshire, except the town of </w:t>
      </w:r>
    </w:p>
    <w:p w14:paraId="5F70257B" w14:textId="77777777" w:rsidR="005A0C6C" w:rsidRDefault="005A0C6C" w:rsidP="005A0C6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Shrewsbury, the moiety of the taxes of a fifteenth and a tenth which were granted to the King at the last Parliament.</w:t>
      </w:r>
    </w:p>
    <w:p w14:paraId="6C5AC07D" w14:textId="77777777" w:rsidR="005A0C6C" w:rsidRDefault="005A0C6C" w:rsidP="005A0C6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p.180)</w:t>
      </w:r>
    </w:p>
    <w:p w14:paraId="70976F52" w14:textId="77777777" w:rsidR="005A0C6C" w:rsidRDefault="005A0C6C" w:rsidP="005A0C6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C969CFD" w14:textId="77777777" w:rsidR="005A0C6C" w:rsidRDefault="005A0C6C" w:rsidP="005A0C6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9118E05" w14:textId="77777777" w:rsidR="005A0C6C" w:rsidRDefault="005A0C6C" w:rsidP="005A0C6C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August 2022</w:t>
      </w:r>
    </w:p>
    <w:p w14:paraId="3DDD281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F3BA5" w14:textId="77777777" w:rsidR="005A0C6C" w:rsidRDefault="005A0C6C" w:rsidP="009139A6">
      <w:r>
        <w:separator/>
      </w:r>
    </w:p>
  </w:endnote>
  <w:endnote w:type="continuationSeparator" w:id="0">
    <w:p w14:paraId="5993CCCE" w14:textId="77777777" w:rsidR="005A0C6C" w:rsidRDefault="005A0C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7F5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786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E95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8D642" w14:textId="77777777" w:rsidR="005A0C6C" w:rsidRDefault="005A0C6C" w:rsidP="009139A6">
      <w:r>
        <w:separator/>
      </w:r>
    </w:p>
  </w:footnote>
  <w:footnote w:type="continuationSeparator" w:id="0">
    <w:p w14:paraId="6D070645" w14:textId="77777777" w:rsidR="005A0C6C" w:rsidRDefault="005A0C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659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DEA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989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C6C"/>
    <w:rsid w:val="000666E0"/>
    <w:rsid w:val="002510B7"/>
    <w:rsid w:val="00270799"/>
    <w:rsid w:val="005A0C6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40B7C"/>
  <w15:chartTrackingRefBased/>
  <w15:docId w15:val="{4B114CE4-E2BF-4DC7-924E-CF5919E87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0C6C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2024-04-24T10:02:00Z</dcterms:created>
  <dcterms:modified xsi:type="dcterms:W3CDTF">2024-04-24T10:02:00Z</dcterms:modified>
</cp:coreProperties>
</file>