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B2DF8" w14:textId="77777777" w:rsidR="008C3B6B" w:rsidRDefault="008C3B6B" w:rsidP="008C3B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GRENWELL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GRENEWELL)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(fl.1469)</w:t>
      </w:r>
    </w:p>
    <w:p w14:paraId="180F6FF8" w14:textId="77777777" w:rsidR="008C3B6B" w:rsidRDefault="008C3B6B" w:rsidP="008C3B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Abbot of Fountains Abbey.</w:t>
      </w:r>
    </w:p>
    <w:p w14:paraId="23472DA6" w14:textId="77777777" w:rsidR="008C3B6B" w:rsidRDefault="008C3B6B" w:rsidP="008C3B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AF07C0" w14:textId="77777777" w:rsidR="008C3B6B" w:rsidRDefault="008C3B6B" w:rsidP="008C3B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C957C5" w14:textId="77777777" w:rsidR="008C3B6B" w:rsidRDefault="008C3B6B" w:rsidP="008C3B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Jan.1469</w:t>
      </w:r>
      <w:r>
        <w:rPr>
          <w:rFonts w:ascii="Times New Roman" w:hAnsi="Times New Roman" w:cs="Times New Roman"/>
          <w:sz w:val="24"/>
          <w:szCs w:val="24"/>
        </w:rPr>
        <w:tab/>
        <w:t>He and the convent were granted a general pardon.</w:t>
      </w:r>
    </w:p>
    <w:p w14:paraId="043906B3" w14:textId="77777777" w:rsidR="008C3B6B" w:rsidRDefault="008C3B6B" w:rsidP="008C3B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(“Pardon Rolls of Edward IV, 1468-71” ed. Hannes </w:t>
      </w:r>
      <w:proofErr w:type="spellStart"/>
      <w:r>
        <w:rPr>
          <w:rFonts w:ascii="Times New Roman" w:hAnsi="Times New Roman" w:cs="Times New Roman"/>
          <w:sz w:val="24"/>
          <w:szCs w:val="24"/>
        </w:rPr>
        <w:t>Kleineke</w:t>
      </w:r>
      <w:proofErr w:type="spellEnd"/>
      <w:r>
        <w:rPr>
          <w:rFonts w:ascii="Times New Roman" w:hAnsi="Times New Roman" w:cs="Times New Roman"/>
          <w:sz w:val="24"/>
          <w:szCs w:val="24"/>
        </w:rPr>
        <w:t>, published</w:t>
      </w:r>
    </w:p>
    <w:p w14:paraId="1AC2A43F" w14:textId="77777777" w:rsidR="008C3B6B" w:rsidRDefault="008C3B6B" w:rsidP="008C3B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the List and Index Society, 2020, p.56)</w:t>
      </w:r>
    </w:p>
    <w:p w14:paraId="3823C69A" w14:textId="77777777" w:rsidR="008C3B6B" w:rsidRDefault="008C3B6B" w:rsidP="008C3B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86C0E2" w14:textId="77777777" w:rsidR="008C3B6B" w:rsidRDefault="008C3B6B" w:rsidP="008C3B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A28E1E" w14:textId="77777777" w:rsidR="008C3B6B" w:rsidRDefault="008C3B6B" w:rsidP="008C3B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July 2022</w:t>
      </w:r>
    </w:p>
    <w:p w14:paraId="31FB4124" w14:textId="77777777" w:rsidR="00BA00AB" w:rsidRPr="008C3B6B" w:rsidRDefault="00BA00AB" w:rsidP="008C3B6B"/>
    <w:sectPr w:rsidR="00BA00AB" w:rsidRPr="008C3B6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FC3C8" w14:textId="77777777" w:rsidR="008C3B6B" w:rsidRDefault="008C3B6B" w:rsidP="009139A6">
      <w:r>
        <w:separator/>
      </w:r>
    </w:p>
  </w:endnote>
  <w:endnote w:type="continuationSeparator" w:id="0">
    <w:p w14:paraId="5CB42915" w14:textId="77777777" w:rsidR="008C3B6B" w:rsidRDefault="008C3B6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3C0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C197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B49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ED780" w14:textId="77777777" w:rsidR="008C3B6B" w:rsidRDefault="008C3B6B" w:rsidP="009139A6">
      <w:r>
        <w:separator/>
      </w:r>
    </w:p>
  </w:footnote>
  <w:footnote w:type="continuationSeparator" w:id="0">
    <w:p w14:paraId="05664FD7" w14:textId="77777777" w:rsidR="008C3B6B" w:rsidRDefault="008C3B6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B65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E0BD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6E43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B6B"/>
    <w:rsid w:val="000666E0"/>
    <w:rsid w:val="002510B7"/>
    <w:rsid w:val="005C130B"/>
    <w:rsid w:val="00826F5C"/>
    <w:rsid w:val="008C3B6B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FB349"/>
  <w15:chartTrackingRefBased/>
  <w15:docId w15:val="{96FB0BC0-2E27-41A6-A92B-AF477F1BE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B6B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2022-08-31T19:52:00Z</dcterms:created>
  <dcterms:modified xsi:type="dcterms:W3CDTF">2022-08-31T19:53:00Z</dcterms:modified>
</cp:coreProperties>
</file>