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FD206" w14:textId="77777777" w:rsidR="007C34B4" w:rsidRDefault="007C34B4" w:rsidP="007C3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GRENWAY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318F8F0" w14:textId="77777777" w:rsidR="007C34B4" w:rsidRDefault="007C34B4" w:rsidP="007C3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Coventry.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.</w:t>
      </w:r>
    </w:p>
    <w:p w14:paraId="4012D0FA" w14:textId="77777777" w:rsidR="007C34B4" w:rsidRDefault="007C34B4" w:rsidP="007C34B4">
      <w:pPr>
        <w:pStyle w:val="NoSpacing"/>
        <w:rPr>
          <w:rFonts w:cs="Times New Roman"/>
          <w:szCs w:val="24"/>
        </w:rPr>
      </w:pPr>
    </w:p>
    <w:p w14:paraId="2CE7CCBB" w14:textId="77777777" w:rsidR="007C34B4" w:rsidRDefault="007C34B4" w:rsidP="007C34B4">
      <w:pPr>
        <w:pStyle w:val="NoSpacing"/>
        <w:rPr>
          <w:rFonts w:cs="Times New Roman"/>
          <w:szCs w:val="24"/>
        </w:rPr>
      </w:pPr>
    </w:p>
    <w:p w14:paraId="53A5E777" w14:textId="77777777" w:rsidR="007C34B4" w:rsidRDefault="007C34B4" w:rsidP="007C3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Robert Sharp, esquire(q.v.), brought a plaint of debt against him and</w:t>
      </w:r>
    </w:p>
    <w:p w14:paraId="1EADAFA7" w14:textId="77777777" w:rsidR="007C34B4" w:rsidRDefault="007C34B4" w:rsidP="007C3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083850F8" w14:textId="77777777" w:rsidR="007C34B4" w:rsidRDefault="007C34B4" w:rsidP="007C3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386EF84" w14:textId="77777777" w:rsidR="007C34B4" w:rsidRDefault="007C34B4" w:rsidP="007C34B4">
      <w:pPr>
        <w:pStyle w:val="NoSpacing"/>
        <w:rPr>
          <w:rFonts w:cs="Times New Roman"/>
          <w:szCs w:val="24"/>
        </w:rPr>
      </w:pPr>
    </w:p>
    <w:p w14:paraId="1A9F885A" w14:textId="77777777" w:rsidR="007C34B4" w:rsidRDefault="007C34B4" w:rsidP="007C34B4">
      <w:pPr>
        <w:pStyle w:val="NoSpacing"/>
        <w:rPr>
          <w:rFonts w:cs="Times New Roman"/>
          <w:szCs w:val="24"/>
        </w:rPr>
      </w:pPr>
    </w:p>
    <w:p w14:paraId="753E9FA9" w14:textId="77777777" w:rsidR="007C34B4" w:rsidRDefault="007C34B4" w:rsidP="007C3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November 2024</w:t>
      </w:r>
    </w:p>
    <w:p w14:paraId="7E8014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94848" w14:textId="77777777" w:rsidR="007C34B4" w:rsidRDefault="007C34B4" w:rsidP="009139A6">
      <w:r>
        <w:separator/>
      </w:r>
    </w:p>
  </w:endnote>
  <w:endnote w:type="continuationSeparator" w:id="0">
    <w:p w14:paraId="7CBBA30A" w14:textId="77777777" w:rsidR="007C34B4" w:rsidRDefault="007C34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C73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5EE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A92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395416" w14:textId="77777777" w:rsidR="007C34B4" w:rsidRDefault="007C34B4" w:rsidP="009139A6">
      <w:r>
        <w:separator/>
      </w:r>
    </w:p>
  </w:footnote>
  <w:footnote w:type="continuationSeparator" w:id="0">
    <w:p w14:paraId="544C56FC" w14:textId="77777777" w:rsidR="007C34B4" w:rsidRDefault="007C34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C1C6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387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8ED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B4"/>
    <w:rsid w:val="000666E0"/>
    <w:rsid w:val="002510B7"/>
    <w:rsid w:val="00270799"/>
    <w:rsid w:val="00464D0F"/>
    <w:rsid w:val="005C130B"/>
    <w:rsid w:val="007C34B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BE29F"/>
  <w15:chartTrackingRefBased/>
  <w15:docId w15:val="{467CC9D6-B5CE-4293-99CE-DECEE87D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34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2024-12-30T21:13:00Z</dcterms:created>
  <dcterms:modified xsi:type="dcterms:W3CDTF">2024-12-30T21:14:00Z</dcterms:modified>
</cp:coreProperties>
</file>