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52F26" w14:textId="77777777" w:rsidR="003C6E5C" w:rsidRDefault="003C6E5C" w:rsidP="003C6E5C">
      <w:pPr>
        <w:pStyle w:val="NoSpacing"/>
      </w:pPr>
      <w:r w:rsidRPr="00727057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727057">
        <w:rPr>
          <w:noProof/>
          <w:u w:val="single"/>
        </w:rPr>
        <w:t>GRENVYLL</w:t>
      </w:r>
      <w:r>
        <w:t xml:space="preserve">      (fl.1405-7)</w:t>
      </w:r>
    </w:p>
    <w:p w14:paraId="455EAF6D" w14:textId="77777777" w:rsidR="003C6E5C" w:rsidRDefault="003C6E5C" w:rsidP="003C6E5C">
      <w:pPr>
        <w:pStyle w:val="NoSpacing"/>
      </w:pPr>
    </w:p>
    <w:p w14:paraId="5C7CD4A5" w14:textId="77777777" w:rsidR="003C6E5C" w:rsidRDefault="003C6E5C" w:rsidP="003C6E5C">
      <w:pPr>
        <w:pStyle w:val="NoSpacing"/>
      </w:pPr>
    </w:p>
    <w:p w14:paraId="3BF694EF" w14:textId="16496F3E" w:rsidR="003C6E5C" w:rsidRDefault="003C6E5C" w:rsidP="003C6E5C">
      <w:pPr>
        <w:pStyle w:val="NoSpacing"/>
      </w:pPr>
      <w:r>
        <w:t>18 Dec.1405</w:t>
      </w:r>
      <w:r>
        <w:tab/>
        <w:t>On a commission of the peace for Cornwall.  (C.P.R. 1405-8 p.490)</w:t>
      </w:r>
    </w:p>
    <w:p w14:paraId="1A3D6D1A" w14:textId="24C91A9F" w:rsidR="00C3183C" w:rsidRDefault="00C3183C" w:rsidP="003C6E5C">
      <w:pPr>
        <w:pStyle w:val="NoSpacing"/>
      </w:pPr>
      <w:r>
        <w:t>27 Jan.1406</w:t>
      </w:r>
      <w:r>
        <w:tab/>
        <w:t>On a commission of the peace for Devon.  (ibid.p.491)</w:t>
      </w:r>
    </w:p>
    <w:p w14:paraId="7DBC6A3D" w14:textId="419375C8" w:rsidR="003C6E5C" w:rsidRDefault="003C6E5C" w:rsidP="003C6E5C">
      <w:pPr>
        <w:pStyle w:val="NoSpacing"/>
      </w:pPr>
      <w:r>
        <w:t>13 Feb.1407</w:t>
      </w:r>
      <w:r>
        <w:tab/>
        <w:t>On commission</w:t>
      </w:r>
      <w:r w:rsidR="00C3183C">
        <w:t>s</w:t>
      </w:r>
      <w:r>
        <w:t xml:space="preserve"> of the peace for Cornwall</w:t>
      </w:r>
      <w:r w:rsidR="00C3183C">
        <w:t xml:space="preserve"> and Devon.  </w:t>
      </w:r>
      <w:r>
        <w:t>(ibid.</w:t>
      </w:r>
      <w:r w:rsidR="00C3183C">
        <w:t>pp.490-1)</w:t>
      </w:r>
    </w:p>
    <w:p w14:paraId="4044A90F" w14:textId="77777777" w:rsidR="003C6E5C" w:rsidRDefault="003C6E5C" w:rsidP="003C6E5C">
      <w:pPr>
        <w:pStyle w:val="NoSpacing"/>
      </w:pPr>
    </w:p>
    <w:p w14:paraId="25168AE1" w14:textId="77777777" w:rsidR="003C6E5C" w:rsidRDefault="003C6E5C" w:rsidP="003C6E5C">
      <w:pPr>
        <w:pStyle w:val="NoSpacing"/>
      </w:pPr>
    </w:p>
    <w:p w14:paraId="6CDA98D3" w14:textId="511A42B6" w:rsidR="00E47068" w:rsidRDefault="003C6E5C" w:rsidP="003C6E5C">
      <w:pPr>
        <w:pStyle w:val="NoSpacing"/>
      </w:pPr>
      <w:r>
        <w:t>19 May 2014</w:t>
      </w:r>
    </w:p>
    <w:p w14:paraId="777E1DC6" w14:textId="10563413" w:rsidR="00C3183C" w:rsidRPr="00C009D8" w:rsidRDefault="00C3183C" w:rsidP="003C6E5C">
      <w:pPr>
        <w:pStyle w:val="NoSpacing"/>
      </w:pPr>
      <w:r>
        <w:t>18 February 2020</w:t>
      </w:r>
      <w:bookmarkStart w:id="0" w:name="_GoBack"/>
      <w:bookmarkEnd w:id="0"/>
    </w:p>
    <w:sectPr w:rsidR="00C3183C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DE79F" w14:textId="77777777" w:rsidR="003C6E5C" w:rsidRDefault="003C6E5C" w:rsidP="00920DE3">
      <w:pPr>
        <w:spacing w:after="0" w:line="240" w:lineRule="auto"/>
      </w:pPr>
      <w:r>
        <w:separator/>
      </w:r>
    </w:p>
  </w:endnote>
  <w:endnote w:type="continuationSeparator" w:id="0">
    <w:p w14:paraId="5ED5B1FA" w14:textId="77777777" w:rsidR="003C6E5C" w:rsidRDefault="003C6E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5281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E768F" w14:textId="77777777" w:rsidR="00C009D8" w:rsidRPr="00C009D8" w:rsidRDefault="00C009D8">
    <w:pPr>
      <w:pStyle w:val="Footer"/>
    </w:pPr>
    <w:r>
      <w:t>Copyright I.S.Rogers 9 August 2013</w:t>
    </w:r>
  </w:p>
  <w:p w14:paraId="0797381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BB4A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5D49C" w14:textId="77777777" w:rsidR="003C6E5C" w:rsidRDefault="003C6E5C" w:rsidP="00920DE3">
      <w:pPr>
        <w:spacing w:after="0" w:line="240" w:lineRule="auto"/>
      </w:pPr>
      <w:r>
        <w:separator/>
      </w:r>
    </w:p>
  </w:footnote>
  <w:footnote w:type="continuationSeparator" w:id="0">
    <w:p w14:paraId="2C5164FA" w14:textId="77777777" w:rsidR="003C6E5C" w:rsidRDefault="003C6E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5D50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A815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A47C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E5C"/>
    <w:rsid w:val="00120749"/>
    <w:rsid w:val="003C6E5C"/>
    <w:rsid w:val="00624CAE"/>
    <w:rsid w:val="00920DE3"/>
    <w:rsid w:val="00C009D8"/>
    <w:rsid w:val="00C3183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3776F"/>
  <w15:docId w15:val="{CD177B9C-51E7-45B3-8463-EF7A9623B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2014-05-21T20:01:00Z</dcterms:created>
  <dcterms:modified xsi:type="dcterms:W3CDTF">2020-02-18T13:56:00Z</dcterms:modified>
</cp:coreProperties>
</file>