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BDE62" w14:textId="77777777" w:rsidR="00531889" w:rsidRPr="00690BA6" w:rsidRDefault="00531889" w:rsidP="0053188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GRENTON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97F1D62" w14:textId="77777777" w:rsidR="00531889" w:rsidRDefault="00531889" w:rsidP="005318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0C9712E5" w14:textId="77777777" w:rsidR="00531889" w:rsidRDefault="00531889" w:rsidP="005318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BC89F3" w14:textId="77777777" w:rsidR="00531889" w:rsidRDefault="00531889" w:rsidP="005318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04EFF1" w14:textId="77777777" w:rsidR="00531889" w:rsidRDefault="00531889" w:rsidP="0053188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Cole, senior(q.v.).</w:t>
      </w:r>
    </w:p>
    <w:p w14:paraId="2E75C106" w14:textId="77777777" w:rsidR="00531889" w:rsidRDefault="00531889" w:rsidP="00531889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m.5,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67AE02A" w14:textId="77777777" w:rsidR="00531889" w:rsidRDefault="00531889" w:rsidP="00531889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62F6950E" w14:textId="77777777" w:rsidR="00531889" w:rsidRDefault="00531889" w:rsidP="0053188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8C12636" w14:textId="77777777" w:rsidR="00531889" w:rsidRDefault="00531889" w:rsidP="0053188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4E39D38" w14:textId="77777777" w:rsidR="00531889" w:rsidRDefault="00531889" w:rsidP="0053188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12 April 2021</w:t>
      </w:r>
    </w:p>
    <w:p w14:paraId="3F1EEAE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AD41E" w14:textId="77777777" w:rsidR="00531889" w:rsidRDefault="00531889" w:rsidP="009139A6">
      <w:r>
        <w:separator/>
      </w:r>
    </w:p>
  </w:endnote>
  <w:endnote w:type="continuationSeparator" w:id="0">
    <w:p w14:paraId="59A5C332" w14:textId="77777777" w:rsidR="00531889" w:rsidRDefault="005318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CDA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96E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C71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5DA29" w14:textId="77777777" w:rsidR="00531889" w:rsidRDefault="00531889" w:rsidP="009139A6">
      <w:r>
        <w:separator/>
      </w:r>
    </w:p>
  </w:footnote>
  <w:footnote w:type="continuationSeparator" w:id="0">
    <w:p w14:paraId="17CF5516" w14:textId="77777777" w:rsidR="00531889" w:rsidRDefault="005318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B0A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3D2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26D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889"/>
    <w:rsid w:val="000666E0"/>
    <w:rsid w:val="002510B7"/>
    <w:rsid w:val="0053188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4AB48"/>
  <w15:chartTrackingRefBased/>
  <w15:docId w15:val="{18DE20F0-A4B2-4858-89FE-B9B3144E2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2021-05-13T11:54:00Z</dcterms:created>
  <dcterms:modified xsi:type="dcterms:W3CDTF">2021-05-13T11:57:00Z</dcterms:modified>
</cp:coreProperties>
</file>