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71B7B4" w14:textId="77777777" w:rsidR="00926B00" w:rsidRDefault="00926B00" w:rsidP="00926B00">
      <w:pPr>
        <w:tabs>
          <w:tab w:val="left" w:pos="151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GRENOUN</w:t>
      </w:r>
      <w:r>
        <w:rPr>
          <w:rFonts w:ascii="Times New Roman" w:hAnsi="Times New Roman" w:cs="Times New Roman"/>
        </w:rPr>
        <w:t xml:space="preserve"> 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09A1526E" w14:textId="77777777" w:rsidR="00926B00" w:rsidRDefault="00926B00" w:rsidP="00926B00">
      <w:pPr>
        <w:tabs>
          <w:tab w:val="left" w:pos="1515"/>
        </w:tabs>
        <w:rPr>
          <w:rFonts w:ascii="Times New Roman" w:hAnsi="Times New Roman" w:cs="Times New Roman"/>
        </w:rPr>
      </w:pPr>
    </w:p>
    <w:p w14:paraId="0CE3F7DE" w14:textId="77777777" w:rsidR="00926B00" w:rsidRDefault="00926B00" w:rsidP="00926B00">
      <w:pPr>
        <w:tabs>
          <w:tab w:val="left" w:pos="1515"/>
        </w:tabs>
        <w:rPr>
          <w:rFonts w:ascii="Times New Roman" w:hAnsi="Times New Roman" w:cs="Times New Roman"/>
        </w:rPr>
      </w:pPr>
    </w:p>
    <w:p w14:paraId="20A8B214" w14:textId="77777777" w:rsidR="00926B00" w:rsidRDefault="00926B00" w:rsidP="00926B00">
      <w:pPr>
        <w:tabs>
          <w:tab w:val="left" w:pos="151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1484</w:t>
      </w:r>
      <w:r>
        <w:rPr>
          <w:rFonts w:ascii="Times New Roman" w:hAnsi="Times New Roman" w:cs="Times New Roman"/>
        </w:rPr>
        <w:tab/>
        <w:t xml:space="preserve">He and John Parker(q.v.) made a plaint of trespass against Richard </w:t>
      </w:r>
    </w:p>
    <w:p w14:paraId="02C4661D" w14:textId="77777777" w:rsidR="00926B00" w:rsidRDefault="00926B00" w:rsidP="00926B00">
      <w:pPr>
        <w:tabs>
          <w:tab w:val="left" w:pos="151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Cutclyff</w:t>
      </w:r>
      <w:proofErr w:type="spellEnd"/>
      <w:r>
        <w:rPr>
          <w:rFonts w:ascii="Times New Roman" w:hAnsi="Times New Roman" w:cs="Times New Roman"/>
        </w:rPr>
        <w:t xml:space="preserve">, senior, of East Down, Devon(q.v.), William </w:t>
      </w:r>
      <w:proofErr w:type="spellStart"/>
      <w:r>
        <w:rPr>
          <w:rFonts w:ascii="Times New Roman" w:hAnsi="Times New Roman" w:cs="Times New Roman"/>
        </w:rPr>
        <w:t>Dert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Dertrafe</w:t>
      </w:r>
      <w:proofErr w:type="spellEnd"/>
      <w:r>
        <w:rPr>
          <w:rFonts w:ascii="Times New Roman" w:hAnsi="Times New Roman" w:cs="Times New Roman"/>
        </w:rPr>
        <w:t>(q.v.)</w:t>
      </w:r>
    </w:p>
    <w:p w14:paraId="438E0688" w14:textId="77777777" w:rsidR="00926B00" w:rsidRDefault="00926B00" w:rsidP="00926B00">
      <w:pPr>
        <w:tabs>
          <w:tab w:val="left" w:pos="151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and Thomas </w:t>
      </w:r>
      <w:proofErr w:type="spellStart"/>
      <w:r>
        <w:rPr>
          <w:rFonts w:ascii="Times New Roman" w:hAnsi="Times New Roman" w:cs="Times New Roman"/>
        </w:rPr>
        <w:t>Cutclyff</w:t>
      </w:r>
      <w:proofErr w:type="spellEnd"/>
      <w:r>
        <w:rPr>
          <w:rFonts w:ascii="Times New Roman" w:hAnsi="Times New Roman" w:cs="Times New Roman"/>
        </w:rPr>
        <w:t xml:space="preserve"> of Witheridge(q.v.).</w:t>
      </w:r>
    </w:p>
    <w:p w14:paraId="3A9D5864" w14:textId="77777777" w:rsidR="00926B00" w:rsidRDefault="00926B00" w:rsidP="00926B00">
      <w:pPr>
        <w:tabs>
          <w:tab w:val="left" w:pos="151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(</w:t>
      </w:r>
      <w:hyperlink r:id="rId6" w:history="1">
        <w:r w:rsidRPr="00700D0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4154BBA9" w14:textId="77777777" w:rsidR="00926B00" w:rsidRDefault="00926B00" w:rsidP="00926B00">
      <w:pPr>
        <w:tabs>
          <w:tab w:val="left" w:pos="1515"/>
        </w:tabs>
        <w:rPr>
          <w:rFonts w:ascii="Times New Roman" w:hAnsi="Times New Roman" w:cs="Times New Roman"/>
        </w:rPr>
      </w:pPr>
    </w:p>
    <w:p w14:paraId="6AB0193C" w14:textId="77777777" w:rsidR="00926B00" w:rsidRDefault="00926B00" w:rsidP="00926B00">
      <w:pPr>
        <w:tabs>
          <w:tab w:val="left" w:pos="1515"/>
        </w:tabs>
        <w:rPr>
          <w:rFonts w:ascii="Times New Roman" w:hAnsi="Times New Roman" w:cs="Times New Roman"/>
        </w:rPr>
      </w:pPr>
    </w:p>
    <w:p w14:paraId="00C500A5" w14:textId="77777777" w:rsidR="00926B00" w:rsidRDefault="00926B00" w:rsidP="00926B00">
      <w:pPr>
        <w:tabs>
          <w:tab w:val="left" w:pos="151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September 2018</w:t>
      </w:r>
    </w:p>
    <w:p w14:paraId="20B6785C" w14:textId="77777777" w:rsidR="006B2F86" w:rsidRPr="00E71FC3" w:rsidRDefault="00926B0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0B92D" w14:textId="77777777" w:rsidR="00926B00" w:rsidRDefault="00926B00" w:rsidP="00E71FC3">
      <w:r>
        <w:separator/>
      </w:r>
    </w:p>
  </w:endnote>
  <w:endnote w:type="continuationSeparator" w:id="0">
    <w:p w14:paraId="67AB472C" w14:textId="77777777" w:rsidR="00926B00" w:rsidRDefault="00926B0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466A0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2A14F2" w14:textId="77777777" w:rsidR="00926B00" w:rsidRDefault="00926B00" w:rsidP="00E71FC3">
      <w:r>
        <w:separator/>
      </w:r>
    </w:p>
  </w:footnote>
  <w:footnote w:type="continuationSeparator" w:id="0">
    <w:p w14:paraId="56D1902E" w14:textId="77777777" w:rsidR="00926B00" w:rsidRDefault="00926B0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B00"/>
    <w:rsid w:val="001A7C09"/>
    <w:rsid w:val="00577BD5"/>
    <w:rsid w:val="00656CBA"/>
    <w:rsid w:val="006A1F77"/>
    <w:rsid w:val="00733BE7"/>
    <w:rsid w:val="00926B0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AE2F3"/>
  <w15:chartTrackingRefBased/>
  <w15:docId w15:val="{EF3A2876-622C-4B75-84F0-9F5A0EBED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26B0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26B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2018-09-25T21:02:00Z</dcterms:created>
  <dcterms:modified xsi:type="dcterms:W3CDTF">2018-09-25T21:04:00Z</dcterms:modified>
</cp:coreProperties>
</file>