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CC38D" w14:textId="77777777" w:rsidR="00CC5A2E" w:rsidRDefault="00CC5A2E" w:rsidP="00CC5A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GRENLEY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51B6BDFB" w14:textId="5C5AE6AF" w:rsidR="00CC5A2E" w:rsidRDefault="00CC5A2E" w:rsidP="00CC5A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Burton on Trent.</w:t>
      </w:r>
    </w:p>
    <w:p w14:paraId="6AA32424" w14:textId="77777777" w:rsidR="00CC5A2E" w:rsidRDefault="00CC5A2E" w:rsidP="00CC5A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AE70BE" w14:textId="77777777" w:rsidR="00CC5A2E" w:rsidRDefault="00CC5A2E" w:rsidP="00CC5A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27DF93" w14:textId="77777777" w:rsidR="00CC5A2E" w:rsidRDefault="00CC5A2E" w:rsidP="00CC5A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3EB8C6DF" w14:textId="77777777" w:rsidR="00CC5A2E" w:rsidRDefault="00CC5A2E" w:rsidP="00CC5A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the Nottinghamshire.</w:t>
      </w:r>
    </w:p>
    <w:p w14:paraId="51B222E4" w14:textId="77777777" w:rsidR="00CC5A2E" w:rsidRDefault="00CC5A2E" w:rsidP="00CC5A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p.115)</w:t>
      </w:r>
    </w:p>
    <w:p w14:paraId="39F1626A" w14:textId="77777777" w:rsidR="00CC5A2E" w:rsidRDefault="00CC5A2E" w:rsidP="00CC5A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595153" w14:textId="77777777" w:rsidR="00CC5A2E" w:rsidRDefault="00CC5A2E" w:rsidP="00CC5A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91CEAC" w14:textId="77777777" w:rsidR="00CC5A2E" w:rsidRPr="00680D2B" w:rsidRDefault="00CC5A2E" w:rsidP="00CC5A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463394D9" w14:textId="39B25727" w:rsidR="00BA00AB" w:rsidRPr="00CC5A2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C5A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79FC5" w14:textId="77777777" w:rsidR="00CC5A2E" w:rsidRDefault="00CC5A2E" w:rsidP="009139A6">
      <w:r>
        <w:separator/>
      </w:r>
    </w:p>
  </w:endnote>
  <w:endnote w:type="continuationSeparator" w:id="0">
    <w:p w14:paraId="7E4793DF" w14:textId="77777777" w:rsidR="00CC5A2E" w:rsidRDefault="00CC5A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DB3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A3F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DC0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2176F" w14:textId="77777777" w:rsidR="00CC5A2E" w:rsidRDefault="00CC5A2E" w:rsidP="009139A6">
      <w:r>
        <w:separator/>
      </w:r>
    </w:p>
  </w:footnote>
  <w:footnote w:type="continuationSeparator" w:id="0">
    <w:p w14:paraId="330CB653" w14:textId="77777777" w:rsidR="00CC5A2E" w:rsidRDefault="00CC5A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10D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74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14A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2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5A2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379C"/>
  <w15:chartTrackingRefBased/>
  <w15:docId w15:val="{5D258868-43AA-42AF-A78A-7021A3DF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2021-05-06T10:27:00Z</dcterms:created>
  <dcterms:modified xsi:type="dcterms:W3CDTF">2021-05-06T10:28:00Z</dcterms:modified>
</cp:coreProperties>
</file>