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9A042" w14:textId="77777777" w:rsidR="0032470F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GRENHULL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5C5B607" w14:textId="77777777" w:rsidR="0032470F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E51145" w14:textId="77777777" w:rsidR="0032470F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D45F1B" w14:textId="77777777" w:rsidR="0032470F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Bridgnorth, Shropshire,</w:t>
      </w:r>
    </w:p>
    <w:p w14:paraId="00515CE3" w14:textId="77777777" w:rsidR="0032470F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Shareshull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Shropshire and the adjacent Welsh</w:t>
      </w:r>
    </w:p>
    <w:p w14:paraId="4C652E48" w14:textId="77777777" w:rsidR="0032470F" w:rsidRDefault="0032470F" w:rsidP="0032470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March(q.v.).</w:t>
      </w:r>
    </w:p>
    <w:p w14:paraId="60AD5460" w14:textId="77777777" w:rsidR="0032470F" w:rsidRPr="005C03FE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(https://inquisitionspostmortem.ac.uk/view/inquisition/18-50/)</w:t>
      </w:r>
    </w:p>
    <w:p w14:paraId="748AD564" w14:textId="77777777" w:rsidR="0032470F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95A76" w14:textId="77777777" w:rsidR="0032470F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802189" w14:textId="77777777" w:rsidR="0032470F" w:rsidRPr="00456AFE" w:rsidRDefault="0032470F" w:rsidP="003247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05DB582C" w14:textId="7C932EE0" w:rsidR="00BA00AB" w:rsidRPr="0032470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247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458A" w14:textId="77777777" w:rsidR="0032470F" w:rsidRDefault="0032470F" w:rsidP="009139A6">
      <w:r>
        <w:separator/>
      </w:r>
    </w:p>
  </w:endnote>
  <w:endnote w:type="continuationSeparator" w:id="0">
    <w:p w14:paraId="3C5EC603" w14:textId="77777777" w:rsidR="0032470F" w:rsidRDefault="003247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9C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05B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21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24D33" w14:textId="77777777" w:rsidR="0032470F" w:rsidRDefault="0032470F" w:rsidP="009139A6">
      <w:r>
        <w:separator/>
      </w:r>
    </w:p>
  </w:footnote>
  <w:footnote w:type="continuationSeparator" w:id="0">
    <w:p w14:paraId="7385684E" w14:textId="77777777" w:rsidR="0032470F" w:rsidRDefault="003247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702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8C2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CC8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0F"/>
    <w:rsid w:val="000666E0"/>
    <w:rsid w:val="002510B7"/>
    <w:rsid w:val="0032470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217A"/>
  <w15:chartTrackingRefBased/>
  <w15:docId w15:val="{90B780A2-A6BA-42F3-BD72-375F146F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2022-02-01T19:33:00Z</dcterms:created>
  <dcterms:modified xsi:type="dcterms:W3CDTF">2022-02-01T19:34:00Z</dcterms:modified>
</cp:coreProperties>
</file>